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CellMar>
          <w:left w:w="0" w:type="dxa"/>
          <w:right w:w="0" w:type="dxa"/>
        </w:tblCellMar>
        <w:tblLook w:val="04A0" w:firstRow="1" w:lastRow="0" w:firstColumn="1" w:lastColumn="0" w:noHBand="0" w:noVBand="1"/>
      </w:tblPr>
      <w:tblGrid>
        <w:gridCol w:w="1633"/>
        <w:gridCol w:w="2326"/>
        <w:gridCol w:w="944"/>
        <w:gridCol w:w="1000"/>
        <w:gridCol w:w="3532"/>
        <w:gridCol w:w="1365"/>
      </w:tblGrid>
      <w:tr w:rsidR="007212EC" w:rsidRPr="007212EC" w14:paraId="52EEAEE6" w14:textId="77777777" w:rsidTr="00B56044">
        <w:trPr>
          <w:trHeight w:val="20"/>
        </w:trPr>
        <w:tc>
          <w:tcPr>
            <w:tcW w:w="5000" w:type="pct"/>
            <w:gridSpan w:val="6"/>
            <w:tcBorders>
              <w:top w:val="thickThinSmallGap" w:sz="24" w:space="0" w:color="auto"/>
              <w:left w:val="nil"/>
              <w:bottom w:val="nil"/>
              <w:right w:val="nil"/>
            </w:tcBorders>
            <w:vAlign w:val="center"/>
          </w:tcPr>
          <w:p w14:paraId="741E8C06" w14:textId="77777777" w:rsidR="0032737D" w:rsidRPr="007212EC" w:rsidRDefault="0032737D" w:rsidP="00F66772">
            <w:pPr>
              <w:pStyle w:val="NoSpacing"/>
            </w:pPr>
          </w:p>
        </w:tc>
      </w:tr>
      <w:tr w:rsidR="007212EC" w:rsidRPr="007212EC" w14:paraId="7A86C56C" w14:textId="77777777" w:rsidTr="00A87899">
        <w:trPr>
          <w:trHeight w:val="1818"/>
        </w:trPr>
        <w:tc>
          <w:tcPr>
            <w:tcW w:w="756" w:type="pct"/>
            <w:tcBorders>
              <w:top w:val="nil"/>
              <w:left w:val="nil"/>
              <w:bottom w:val="nil"/>
              <w:right w:val="single" w:sz="4" w:space="0" w:color="auto"/>
            </w:tcBorders>
            <w:vAlign w:val="center"/>
          </w:tcPr>
          <w:p w14:paraId="29B89CFA" w14:textId="63044E22" w:rsidR="0032737D" w:rsidRPr="00F7629D" w:rsidRDefault="00E2102F" w:rsidP="00F7629D">
            <w:pPr>
              <w:pStyle w:val="MastheadCopy"/>
            </w:pPr>
            <w:sdt>
              <w:sdtPr>
                <w:id w:val="1397555580"/>
                <w:placeholder>
                  <w:docPart w:val="0E5B59BB6E194A18A86B7AD5499BA7EF"/>
                </w:placeholder>
                <w15:appearance w15:val="hidden"/>
              </w:sdtPr>
              <w:sdtEndPr/>
              <w:sdtContent>
                <w:r w:rsidR="00FD14DA">
                  <w:t>March</w:t>
                </w:r>
                <w:r w:rsidR="00EC11B6">
                  <w:t xml:space="preserve"> </w:t>
                </w:r>
                <w:r w:rsidR="000D2142">
                  <w:t>202</w:t>
                </w:r>
                <w:r w:rsidR="00FD14DA">
                  <w:t>5</w:t>
                </w:r>
              </w:sdtContent>
            </w:sdt>
            <w:r w:rsidR="00F7629D" w:rsidRPr="00F7629D">
              <w:t xml:space="preserve"> </w:t>
            </w:r>
          </w:p>
        </w:tc>
        <w:tc>
          <w:tcPr>
            <w:tcW w:w="3612" w:type="pct"/>
            <w:gridSpan w:val="4"/>
            <w:tcBorders>
              <w:top w:val="nil"/>
              <w:left w:val="single" w:sz="4" w:space="0" w:color="auto"/>
              <w:bottom w:val="nil"/>
              <w:right w:val="single" w:sz="4" w:space="0" w:color="auto"/>
            </w:tcBorders>
            <w:vAlign w:val="center"/>
          </w:tcPr>
          <w:p w14:paraId="2A6ADA1E" w14:textId="0654A200" w:rsidR="0032737D" w:rsidRPr="00355CAD" w:rsidRDefault="00E2102F" w:rsidP="00355CAD">
            <w:pPr>
              <w:pStyle w:val="MastheadTItle"/>
              <w:ind w:right="-100"/>
              <w:rPr>
                <w:rFonts w:ascii="Algerian" w:hAnsi="Algerian"/>
                <w:sz w:val="96"/>
                <w:szCs w:val="20"/>
              </w:rPr>
            </w:pPr>
            <w:sdt>
              <w:sdtPr>
                <w:id w:val="-275951187"/>
                <w:placeholder>
                  <w:docPart w:val="3EAAD27970074A96A79FF2A78BB2C491"/>
                </w:placeholder>
                <w15:appearance w15:val="hidden"/>
              </w:sdtPr>
              <w:sdtEndPr>
                <w:rPr>
                  <w:rFonts w:ascii="Algerian" w:hAnsi="Algerian"/>
                  <w:sz w:val="96"/>
                  <w:szCs w:val="20"/>
                </w:rPr>
              </w:sdtEndPr>
              <w:sdtContent>
                <w:r w:rsidR="00893867" w:rsidRPr="00355CAD">
                  <w:rPr>
                    <w:rFonts w:ascii="Algerian" w:hAnsi="Algerian"/>
                    <w:sz w:val="96"/>
                    <w:szCs w:val="20"/>
                  </w:rPr>
                  <w:t>Tractor Times</w:t>
                </w:r>
              </w:sdtContent>
            </w:sdt>
          </w:p>
          <w:p w14:paraId="603E8CAF" w14:textId="1404607C" w:rsidR="0032737D" w:rsidRPr="007212EC" w:rsidRDefault="00E2102F" w:rsidP="00B767C0">
            <w:pPr>
              <w:pStyle w:val="MastheadSubtitle"/>
              <w:rPr>
                <w:color w:val="000000" w:themeColor="text1"/>
                <w:sz w:val="52"/>
                <w:szCs w:val="52"/>
              </w:rPr>
            </w:pPr>
            <w:sdt>
              <w:sdtPr>
                <w:rPr>
                  <w:color w:val="000000" w:themeColor="text1"/>
                  <w:sz w:val="52"/>
                  <w:szCs w:val="52"/>
                </w:rPr>
                <w:id w:val="-227377777"/>
                <w:placeholder>
                  <w:docPart w:val="568CA1EF6BCA4965BF6E0943625CDBC8"/>
                </w:placeholder>
                <w15:appearance w15:val="hidden"/>
              </w:sdtPr>
              <w:sdtEndPr/>
              <w:sdtContent>
                <w:r w:rsidR="00055293" w:rsidRPr="00055293">
                  <w:rPr>
                    <w:i/>
                    <w:iCs w:val="0"/>
                    <w:color w:val="000000" w:themeColor="text1"/>
                    <w:sz w:val="48"/>
                    <w:szCs w:val="48"/>
                  </w:rPr>
                  <w:t>“We’re Pulling for You”</w:t>
                </w:r>
              </w:sdtContent>
            </w:sdt>
            <w:r w:rsidR="00F7629D">
              <w:rPr>
                <w:color w:val="000000" w:themeColor="text1"/>
                <w:sz w:val="52"/>
                <w:szCs w:val="52"/>
              </w:rPr>
              <w:t xml:space="preserve"> </w:t>
            </w:r>
          </w:p>
        </w:tc>
        <w:tc>
          <w:tcPr>
            <w:tcW w:w="632" w:type="pct"/>
            <w:tcBorders>
              <w:top w:val="nil"/>
              <w:left w:val="single" w:sz="4" w:space="0" w:color="auto"/>
              <w:bottom w:val="nil"/>
              <w:right w:val="nil"/>
            </w:tcBorders>
            <w:vAlign w:val="center"/>
          </w:tcPr>
          <w:sdt>
            <w:sdtPr>
              <w:id w:val="-1731841055"/>
              <w:placeholder>
                <w:docPart w:val="A8B5B08983C64D81A4A71D090C730CD9"/>
              </w:placeholder>
              <w15:appearance w15:val="hidden"/>
            </w:sdtPr>
            <w:sdtEndPr/>
            <w:sdtContent>
              <w:p w14:paraId="7D3391D8" w14:textId="77777777" w:rsidR="00847E48" w:rsidRDefault="00B06ADF" w:rsidP="00F7629D">
                <w:pPr>
                  <w:pStyle w:val="MastheadCopy"/>
                </w:pPr>
                <w:r>
                  <w:t>MVATP</w:t>
                </w:r>
              </w:p>
              <w:p w14:paraId="31853118" w14:textId="77777777" w:rsidR="00847E48" w:rsidRDefault="00847E48" w:rsidP="00F7629D">
                <w:pPr>
                  <w:pStyle w:val="MastheadCopy"/>
                </w:pPr>
                <w:r>
                  <w:t>EDGE&amp;TA</w:t>
                </w:r>
              </w:p>
              <w:p w14:paraId="5AA802F8" w14:textId="442BCD10" w:rsidR="0032737D" w:rsidRPr="00F7629D" w:rsidRDefault="00847E48" w:rsidP="00F7629D">
                <w:pPr>
                  <w:pStyle w:val="MastheadCopy"/>
                </w:pPr>
                <w:r>
                  <w:t>Branch 38</w:t>
                </w:r>
              </w:p>
            </w:sdtContent>
          </w:sdt>
        </w:tc>
      </w:tr>
      <w:tr w:rsidR="007212EC" w:rsidRPr="007212EC" w14:paraId="77AB7DBD" w14:textId="77777777" w:rsidTr="00B56044">
        <w:trPr>
          <w:trHeight w:val="144"/>
        </w:trPr>
        <w:tc>
          <w:tcPr>
            <w:tcW w:w="5000" w:type="pct"/>
            <w:gridSpan w:val="6"/>
            <w:tcBorders>
              <w:top w:val="nil"/>
              <w:left w:val="nil"/>
              <w:bottom w:val="thinThickSmallGap" w:sz="24" w:space="0" w:color="auto"/>
              <w:right w:val="nil"/>
            </w:tcBorders>
            <w:vAlign w:val="center"/>
          </w:tcPr>
          <w:p w14:paraId="1F50BE91" w14:textId="74EAF1F5" w:rsidR="0032737D" w:rsidRPr="007212EC" w:rsidRDefault="0032737D" w:rsidP="00F66772">
            <w:pPr>
              <w:pStyle w:val="NoSpacing"/>
            </w:pPr>
          </w:p>
        </w:tc>
      </w:tr>
      <w:tr w:rsidR="007212EC" w:rsidRPr="007212EC" w14:paraId="6F817CA6" w14:textId="77777777" w:rsidTr="006947C8">
        <w:trPr>
          <w:trHeight w:val="180"/>
        </w:trPr>
        <w:tc>
          <w:tcPr>
            <w:tcW w:w="5000" w:type="pct"/>
            <w:gridSpan w:val="6"/>
            <w:tcBorders>
              <w:top w:val="thinThickSmallGap" w:sz="24" w:space="0" w:color="auto"/>
              <w:left w:val="nil"/>
              <w:bottom w:val="nil"/>
              <w:right w:val="nil"/>
            </w:tcBorders>
            <w:vAlign w:val="center"/>
          </w:tcPr>
          <w:p w14:paraId="0903BD4A" w14:textId="66230F7C" w:rsidR="006B52E6" w:rsidRPr="007212EC" w:rsidRDefault="006B52E6" w:rsidP="00F66772">
            <w:pPr>
              <w:pStyle w:val="NoSpacing"/>
            </w:pPr>
          </w:p>
        </w:tc>
      </w:tr>
      <w:tr w:rsidR="004646CD" w:rsidRPr="007212EC" w14:paraId="039E5025" w14:textId="77777777" w:rsidTr="00D2532D">
        <w:trPr>
          <w:trHeight w:val="4095"/>
        </w:trPr>
        <w:tc>
          <w:tcPr>
            <w:tcW w:w="5000" w:type="pct"/>
            <w:gridSpan w:val="6"/>
            <w:tcBorders>
              <w:top w:val="nil"/>
              <w:left w:val="nil"/>
              <w:bottom w:val="nil"/>
              <w:right w:val="nil"/>
            </w:tcBorders>
          </w:tcPr>
          <w:p w14:paraId="621874F8" w14:textId="02C320AF" w:rsidR="004646CD" w:rsidRPr="00D55311" w:rsidRDefault="00D55311" w:rsidP="00111E6A">
            <w:pPr>
              <w:pStyle w:val="LargeArticleTitle"/>
              <w:ind w:right="165"/>
              <w:rPr>
                <w:rFonts w:asciiTheme="minorHAnsi" w:hAnsiTheme="minorHAnsi"/>
                <w:sz w:val="48"/>
                <w:szCs w:val="48"/>
              </w:rPr>
            </w:pPr>
            <w:r>
              <w:rPr>
                <w:noProof/>
              </w:rPr>
              <w:drawing>
                <wp:anchor distT="0" distB="0" distL="114300" distR="114300" simplePos="0" relativeHeight="251661824" behindDoc="1" locked="0" layoutInCell="1" allowOverlap="1" wp14:anchorId="3251D29B" wp14:editId="08DEC83D">
                  <wp:simplePos x="0" y="0"/>
                  <wp:positionH relativeFrom="margin">
                    <wp:posOffset>0</wp:posOffset>
                  </wp:positionH>
                  <wp:positionV relativeFrom="paragraph">
                    <wp:posOffset>0</wp:posOffset>
                  </wp:positionV>
                  <wp:extent cx="2000250" cy="2237740"/>
                  <wp:effectExtent l="0" t="0" r="0" b="0"/>
                  <wp:wrapTight wrapText="bothSides">
                    <wp:wrapPolygon edited="0">
                      <wp:start x="0" y="0"/>
                      <wp:lineTo x="0" y="21330"/>
                      <wp:lineTo x="21394" y="21330"/>
                      <wp:lineTo x="21394" y="0"/>
                      <wp:lineTo x="0" y="0"/>
                    </wp:wrapPolygon>
                  </wp:wrapTight>
                  <wp:docPr id="570032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84867632"/>
                <w:placeholder>
                  <w:docPart w:val="B1489719BA36452F9977B570A6D3A54A"/>
                </w:placeholder>
                <w15:appearance w15:val="hidden"/>
              </w:sdtPr>
              <w:sdtEndPr>
                <w:rPr>
                  <w:sz w:val="48"/>
                  <w:szCs w:val="48"/>
                  <w:u w:val="single"/>
                </w:rPr>
              </w:sdtEndPr>
              <w:sdtContent>
                <w:r w:rsidRPr="00D55311">
                  <w:rPr>
                    <w:sz w:val="48"/>
                    <w:szCs w:val="48"/>
                  </w:rPr>
                  <w:t>E. Hugh Koonce</w:t>
                </w:r>
              </w:sdtContent>
            </w:sdt>
          </w:p>
          <w:sdt>
            <w:sdtPr>
              <w:rPr>
                <w:rFonts w:asciiTheme="minorHAnsi" w:eastAsiaTheme="minorHAnsi" w:hAnsiTheme="minorHAnsi" w:cstheme="minorBidi"/>
                <w:i/>
                <w:iCs/>
                <w:szCs w:val="18"/>
              </w:rPr>
              <w:id w:val="-902522999"/>
              <w:placeholder>
                <w:docPart w:val="7E9FBD9C3A154AFFA1B66A7E6B89EE11"/>
              </w:placeholder>
              <w15:appearance w15:val="hidden"/>
            </w:sdtPr>
            <w:sdtEndPr>
              <w:rPr>
                <w:rFonts w:ascii="Times New Roman" w:eastAsia="Times New Roman" w:hAnsi="Times New Roman" w:cs="Times New Roman"/>
              </w:rPr>
            </w:sdtEndPr>
            <w:sdtContent>
              <w:p w14:paraId="60B76F03" w14:textId="77777777" w:rsidR="00D55311" w:rsidRPr="00D55311" w:rsidRDefault="00D55311" w:rsidP="00D55311">
                <w:pPr>
                  <w:pStyle w:val="font8"/>
                  <w:spacing w:before="0" w:beforeAutospacing="0" w:after="0" w:afterAutospacing="0"/>
                  <w:jc w:val="both"/>
                  <w:textAlignment w:val="baseline"/>
                  <w:rPr>
                    <w:rFonts w:asciiTheme="minorHAnsi" w:hAnsiTheme="minorHAnsi"/>
                    <w:bdr w:val="none" w:sz="0" w:space="0" w:color="auto" w:frame="1"/>
                  </w:rPr>
                </w:pPr>
                <w:r w:rsidRPr="00D55311">
                  <w:rPr>
                    <w:rFonts w:asciiTheme="minorHAnsi" w:hAnsiTheme="minorHAnsi"/>
                    <w:bdr w:val="none" w:sz="0" w:space="0" w:color="auto" w:frame="1"/>
                  </w:rPr>
                  <w:t xml:space="preserve">Hugh Koonce, a former Camas County resident, recently of Boise, passed away Sunday, February 16, </w:t>
                </w:r>
                <w:proofErr w:type="gramStart"/>
                <w:r w:rsidRPr="00D55311">
                  <w:rPr>
                    <w:rFonts w:asciiTheme="minorHAnsi" w:hAnsiTheme="minorHAnsi"/>
                    <w:bdr w:val="none" w:sz="0" w:space="0" w:color="auto" w:frame="1"/>
                  </w:rPr>
                  <w:t>2025</w:t>
                </w:r>
                <w:proofErr w:type="gramEnd"/>
                <w:r w:rsidRPr="00D55311">
                  <w:rPr>
                    <w:rFonts w:asciiTheme="minorHAnsi" w:hAnsiTheme="minorHAnsi"/>
                    <w:bdr w:val="none" w:sz="0" w:space="0" w:color="auto" w:frame="1"/>
                  </w:rPr>
                  <w:t xml:space="preserve"> surrounded by family.</w:t>
                </w:r>
              </w:p>
              <w:p w14:paraId="13F18396" w14:textId="4D2A0966" w:rsidR="00D55311" w:rsidRPr="00D55311" w:rsidRDefault="00D55311" w:rsidP="00D55311">
                <w:pPr>
                  <w:pStyle w:val="font8"/>
                  <w:spacing w:before="60" w:beforeAutospacing="0" w:after="0" w:afterAutospacing="0"/>
                  <w:jc w:val="both"/>
                  <w:textAlignment w:val="baseline"/>
                  <w:rPr>
                    <w:rFonts w:asciiTheme="minorHAnsi" w:hAnsiTheme="minorHAnsi"/>
                    <w:bdr w:val="none" w:sz="0" w:space="0" w:color="auto" w:frame="1"/>
                  </w:rPr>
                </w:pPr>
                <w:r w:rsidRPr="00D55311">
                  <w:rPr>
                    <w:rFonts w:asciiTheme="minorHAnsi" w:hAnsiTheme="minorHAnsi"/>
                    <w:bdr w:val="none" w:sz="0" w:space="0" w:color="auto" w:frame="1"/>
                  </w:rPr>
                  <w:t xml:space="preserve">Hugh was born in Soldier, Idaho to Luther and Kathryn (Lilly) Koonce on June 13, 1934. Hugh married Afton (Denny) on November 20, 1955. This union produced three children, Kathy (Gary) of Fairfield, Kevin (Sarah) of Boise, and Karen (Scott) of West Magic. He is survived by two brothers, Paul and Joel Koonce. He was preceded in death by his parents and three sisters, Mary Cluer, Margaret Luther and Ruth Miller. He and Afton have 7 grandchildren (Mandie, Amy, Cody, Tony, Taylor, Colton, Cassie), 11 great grandchildren (Brittany, KC, Daizy, Riley, Ryleigh, </w:t>
                </w:r>
                <w:proofErr w:type="spellStart"/>
                <w:r w:rsidRPr="00D55311">
                  <w:rPr>
                    <w:rFonts w:asciiTheme="minorHAnsi" w:hAnsiTheme="minorHAnsi"/>
                    <w:bdr w:val="none" w:sz="0" w:space="0" w:color="auto" w:frame="1"/>
                  </w:rPr>
                  <w:t>Ravyne</w:t>
                </w:r>
                <w:proofErr w:type="spellEnd"/>
                <w:r w:rsidRPr="00D55311">
                  <w:rPr>
                    <w:rFonts w:asciiTheme="minorHAnsi" w:hAnsiTheme="minorHAnsi"/>
                    <w:bdr w:val="none" w:sz="0" w:space="0" w:color="auto" w:frame="1"/>
                  </w:rPr>
                  <w:t xml:space="preserve">, Bryson, Madison, Kaige, Tiergan, Maverick) and 3 great </w:t>
                </w:r>
                <w:proofErr w:type="spellStart"/>
                <w:r w:rsidRPr="00D55311">
                  <w:rPr>
                    <w:rFonts w:asciiTheme="minorHAnsi" w:hAnsiTheme="minorHAnsi"/>
                    <w:bdr w:val="none" w:sz="0" w:space="0" w:color="auto" w:frame="1"/>
                  </w:rPr>
                  <w:t>great</w:t>
                </w:r>
                <w:proofErr w:type="spellEnd"/>
                <w:r w:rsidRPr="00D55311">
                  <w:rPr>
                    <w:rFonts w:asciiTheme="minorHAnsi" w:hAnsiTheme="minorHAnsi"/>
                    <w:bdr w:val="none" w:sz="0" w:space="0" w:color="auto" w:frame="1"/>
                  </w:rPr>
                  <w:t xml:space="preserve"> grandchildren (Theodore, Liam, Kaedin).</w:t>
                </w:r>
              </w:p>
              <w:p w14:paraId="11A77398" w14:textId="3D7BFBA9" w:rsidR="00D55311" w:rsidRPr="00D55311" w:rsidRDefault="00D55311" w:rsidP="00D55311">
                <w:pPr>
                  <w:pStyle w:val="font8"/>
                  <w:spacing w:before="60" w:beforeAutospacing="0" w:after="0" w:afterAutospacing="0"/>
                  <w:jc w:val="both"/>
                  <w:textAlignment w:val="baseline"/>
                  <w:rPr>
                    <w:rFonts w:asciiTheme="minorHAnsi" w:hAnsiTheme="minorHAnsi"/>
                    <w:bdr w:val="none" w:sz="0" w:space="0" w:color="auto" w:frame="1"/>
                  </w:rPr>
                </w:pPr>
                <w:r w:rsidRPr="00D55311">
                  <w:rPr>
                    <w:rFonts w:asciiTheme="minorHAnsi" w:hAnsiTheme="minorHAnsi"/>
                    <w:bdr w:val="none" w:sz="0" w:space="0" w:color="auto" w:frame="1"/>
                  </w:rPr>
                  <w:t>In the early 50's, Hugh joined the National Guard in Gooding, Idaho, eventually earning the rank of E8 and became a tank commander. He was active in the Camas Soil Conservation District for many years and received the prestigious Doyle Scott Award for "Outstanding Leadership in the Field of Resource Conservation". He and Afton were active in the Camas County Chamber of Commerce - helping to bring the rodeo back to Fairfield and received the Persons of the Year Award in 2008. They served as Grand Marshalls for the Camas County Fair and were also active with the Southern Idaho Tourism Board.</w:t>
                </w:r>
                <w:r>
                  <w:rPr>
                    <w:rFonts w:asciiTheme="minorHAnsi" w:hAnsiTheme="minorHAnsi"/>
                    <w:bdr w:val="none" w:sz="0" w:space="0" w:color="auto" w:frame="1"/>
                  </w:rPr>
                  <w:t xml:space="preserve"> (Cont’d Page 2)</w:t>
                </w:r>
              </w:p>
              <w:p w14:paraId="46A6AF42" w14:textId="280C7033" w:rsidR="004646CD" w:rsidRPr="00D55311" w:rsidRDefault="00E2102F" w:rsidP="00D55311">
                <w:pPr>
                  <w:pStyle w:val="font8"/>
                  <w:spacing w:before="0" w:beforeAutospacing="0" w:after="0" w:afterAutospacing="0"/>
                  <w:jc w:val="both"/>
                  <w:textAlignment w:val="baseline"/>
                  <w:rPr>
                    <w:rFonts w:asciiTheme="minorHAnsi" w:hAnsiTheme="minorHAnsi"/>
                    <w:bdr w:val="none" w:sz="0" w:space="0" w:color="auto" w:frame="1"/>
                  </w:rPr>
                </w:pPr>
              </w:p>
            </w:sdtContent>
          </w:sdt>
        </w:tc>
      </w:tr>
      <w:tr w:rsidR="00111E6A" w:rsidRPr="007212EC" w14:paraId="54A66529" w14:textId="77777777" w:rsidTr="00D55311">
        <w:trPr>
          <w:trHeight w:val="4077"/>
        </w:trPr>
        <w:tc>
          <w:tcPr>
            <w:tcW w:w="5000" w:type="pct"/>
            <w:gridSpan w:val="6"/>
            <w:tcBorders>
              <w:top w:val="nil"/>
              <w:left w:val="nil"/>
              <w:bottom w:val="nil"/>
              <w:right w:val="nil"/>
            </w:tcBorders>
          </w:tcPr>
          <w:p w14:paraId="49334574" w14:textId="1B6E57B5" w:rsidR="008C4629" w:rsidRPr="00EC136E" w:rsidRDefault="00FD14DA" w:rsidP="008C4629">
            <w:pPr>
              <w:pStyle w:val="LargeArticleTitle"/>
              <w:ind w:right="165"/>
              <w:rPr>
                <w:rFonts w:asciiTheme="minorHAnsi" w:hAnsiTheme="minorHAnsi"/>
                <w:sz w:val="32"/>
                <w:szCs w:val="12"/>
              </w:rPr>
            </w:pPr>
            <w:r>
              <w:rPr>
                <w:noProof/>
              </w:rPr>
              <w:drawing>
                <wp:anchor distT="0" distB="0" distL="114300" distR="114300" simplePos="0" relativeHeight="251656704" behindDoc="1" locked="0" layoutInCell="1" allowOverlap="1" wp14:anchorId="75D1FF8D" wp14:editId="39716D05">
                  <wp:simplePos x="0" y="0"/>
                  <wp:positionH relativeFrom="column">
                    <wp:posOffset>3629025</wp:posOffset>
                  </wp:positionH>
                  <wp:positionV relativeFrom="paragraph">
                    <wp:posOffset>12700</wp:posOffset>
                  </wp:positionV>
                  <wp:extent cx="3219450" cy="2146300"/>
                  <wp:effectExtent l="0" t="0" r="0" b="6350"/>
                  <wp:wrapTight wrapText="bothSides">
                    <wp:wrapPolygon edited="0">
                      <wp:start x="0" y="0"/>
                      <wp:lineTo x="0" y="21472"/>
                      <wp:lineTo x="21472" y="21472"/>
                      <wp:lineTo x="21472" y="0"/>
                      <wp:lineTo x="0" y="0"/>
                    </wp:wrapPolygon>
                  </wp:wrapTight>
                  <wp:docPr id="2132686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271"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450" cy="2146300"/>
                          </a:xfrm>
                          <a:prstGeom prst="rect">
                            <a:avLst/>
                          </a:prstGeom>
                        </pic:spPr>
                      </pic:pic>
                    </a:graphicData>
                  </a:graphic>
                  <wp14:sizeRelH relativeFrom="margin">
                    <wp14:pctWidth>0</wp14:pctWidth>
                  </wp14:sizeRelH>
                  <wp14:sizeRelV relativeFrom="margin">
                    <wp14:pctHeight>0</wp14:pctHeight>
                  </wp14:sizeRelV>
                </wp:anchor>
              </w:drawing>
            </w:r>
            <w:sdt>
              <w:sdtPr>
                <w:id w:val="511117315"/>
                <w:placeholder>
                  <w:docPart w:val="6E127CCC53EE4DBA99258D88941B1FCE"/>
                </w:placeholder>
                <w15:appearance w15:val="hidden"/>
              </w:sdtPr>
              <w:sdtEndPr>
                <w:rPr>
                  <w:sz w:val="40"/>
                  <w:szCs w:val="16"/>
                  <w:u w:val="single"/>
                </w:rPr>
              </w:sdtEndPr>
              <w:sdtContent>
                <w:r w:rsidR="008C4629" w:rsidRPr="008C4629">
                  <w:rPr>
                    <w:sz w:val="40"/>
                    <w:szCs w:val="16"/>
                  </w:rPr>
                  <w:t xml:space="preserve">Spring Plow Day at </w:t>
                </w:r>
                <w:r w:rsidR="008C4629">
                  <w:t>Applewhite’s</w:t>
                </w:r>
              </w:sdtContent>
            </w:sdt>
          </w:p>
          <w:p w14:paraId="48538A23" w14:textId="605CEF20" w:rsidR="00111E6A" w:rsidRDefault="00FD14DA" w:rsidP="00EC11B6">
            <w:pPr>
              <w:spacing w:before="120" w:after="120"/>
              <w:jc w:val="both"/>
            </w:pPr>
            <w:r>
              <w:t>Our first event of the year is coming up on</w:t>
            </w:r>
            <w:r w:rsidR="00EC11B6">
              <w:t xml:space="preserve"> Saturday, April </w:t>
            </w:r>
            <w:r>
              <w:t>26</w:t>
            </w:r>
            <w:r w:rsidR="00EC11B6">
              <w:t xml:space="preserve">, at Mark and Patty’s place, 623E 100S, Jerome. Park in the field to the east of the house (don’t use the driveway). </w:t>
            </w:r>
          </w:p>
          <w:p w14:paraId="2C18F36C" w14:textId="77777777" w:rsidR="00EC11B6" w:rsidRDefault="00EC11B6" w:rsidP="00EC11B6">
            <w:pPr>
              <w:spacing w:before="120"/>
              <w:jc w:val="both"/>
            </w:pPr>
            <w:r>
              <w:t>Lunch is a potluck with the main dish provided by the Applewhite’s. Bring a side to share.</w:t>
            </w:r>
          </w:p>
          <w:p w14:paraId="6FC78781" w14:textId="41EE5614" w:rsidR="00FD14DA" w:rsidRPr="00D80286" w:rsidRDefault="00FD14DA" w:rsidP="00EC11B6">
            <w:pPr>
              <w:spacing w:before="120"/>
              <w:jc w:val="both"/>
            </w:pPr>
            <w:r>
              <w:t>This event is open to all EDGE &amp;TA Members. Both Large and L&amp;G Tractors.</w:t>
            </w:r>
          </w:p>
        </w:tc>
      </w:tr>
      <w:tr w:rsidR="00B56044" w:rsidRPr="007212EC" w14:paraId="02820B39" w14:textId="77777777" w:rsidTr="006947C8">
        <w:trPr>
          <w:trHeight w:val="1070"/>
        </w:trPr>
        <w:tc>
          <w:tcPr>
            <w:tcW w:w="1833" w:type="pct"/>
            <w:gridSpan w:val="2"/>
            <w:tcBorders>
              <w:top w:val="nil"/>
              <w:left w:val="nil"/>
              <w:bottom w:val="nil"/>
              <w:right w:val="nil"/>
            </w:tcBorders>
          </w:tcPr>
          <w:p w14:paraId="07491861" w14:textId="7BC98387" w:rsidR="00B56044" w:rsidRDefault="00B56044" w:rsidP="00B56044">
            <w:pPr>
              <w:spacing w:before="240" w:after="0"/>
              <w:jc w:val="center"/>
              <w:rPr>
                <w:rFonts w:cs="Arial"/>
                <w:color w:val="000000"/>
                <w:sz w:val="28"/>
                <w:szCs w:val="28"/>
                <w:shd w:val="clear" w:color="auto" w:fill="FFFFFF"/>
              </w:rPr>
            </w:pPr>
            <w:r w:rsidRPr="00EF7F23">
              <w:rPr>
                <w:noProof/>
                <w:color w:val="44546A" w:themeColor="text2"/>
                <w:sz w:val="28"/>
                <w:szCs w:val="28"/>
              </w:rPr>
              <w:drawing>
                <wp:anchor distT="0" distB="0" distL="114300" distR="114300" simplePos="0" relativeHeight="251679744" behindDoc="0" locked="0" layoutInCell="1" allowOverlap="1" wp14:anchorId="5D3791E2" wp14:editId="687E679A">
                  <wp:simplePos x="0" y="0"/>
                  <wp:positionH relativeFrom="column">
                    <wp:posOffset>0</wp:posOffset>
                  </wp:positionH>
                  <wp:positionV relativeFrom="paragraph">
                    <wp:posOffset>0</wp:posOffset>
                  </wp:positionV>
                  <wp:extent cx="790575" cy="770255"/>
                  <wp:effectExtent l="0" t="0" r="9525" b="0"/>
                  <wp:wrapSquare wrapText="bothSides"/>
                  <wp:docPr id="611699217" name="Picture 6116992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770255"/>
                          </a:xfrm>
                          <a:prstGeom prst="rect">
                            <a:avLst/>
                          </a:prstGeom>
                        </pic:spPr>
                      </pic:pic>
                    </a:graphicData>
                  </a:graphic>
                  <wp14:sizeRelH relativeFrom="margin">
                    <wp14:pctWidth>0</wp14:pctWidth>
                  </wp14:sizeRelH>
                  <wp14:sizeRelV relativeFrom="margin">
                    <wp14:pctHeight>0</wp14:pctHeight>
                  </wp14:sizeRelV>
                </wp:anchor>
              </w:drawing>
            </w:r>
            <w:r w:rsidRPr="00EF7F23">
              <w:rPr>
                <w:rFonts w:cs="Arial"/>
                <w:color w:val="000000"/>
                <w:sz w:val="28"/>
                <w:szCs w:val="28"/>
                <w:shd w:val="clear" w:color="auto" w:fill="FFFFFF"/>
              </w:rPr>
              <w:t>EDGE &amp; TA National</w:t>
            </w:r>
          </w:p>
          <w:p w14:paraId="10E45660" w14:textId="2D7713FA" w:rsidR="00B56044" w:rsidRPr="00EF7F23" w:rsidRDefault="00B56044" w:rsidP="006947C8">
            <w:pPr>
              <w:spacing w:after="60"/>
              <w:rPr>
                <w:rFonts w:cs="Arial"/>
                <w:color w:val="000000"/>
                <w:sz w:val="28"/>
                <w:szCs w:val="28"/>
                <w:shd w:val="clear" w:color="auto" w:fill="FFFFFF"/>
              </w:rPr>
            </w:pPr>
            <w:r w:rsidRPr="00EF7F23">
              <w:rPr>
                <w:rFonts w:cs="Arial"/>
                <w:color w:val="000000"/>
                <w:szCs w:val="24"/>
                <w:shd w:val="clear" w:color="auto" w:fill="FFFFFF"/>
              </w:rPr>
              <w:t>https://edgeta.com/</w:t>
            </w:r>
          </w:p>
        </w:tc>
        <w:tc>
          <w:tcPr>
            <w:tcW w:w="3167" w:type="pct"/>
            <w:gridSpan w:val="4"/>
            <w:tcBorders>
              <w:top w:val="nil"/>
              <w:left w:val="nil"/>
              <w:bottom w:val="nil"/>
              <w:right w:val="nil"/>
            </w:tcBorders>
          </w:tcPr>
          <w:p w14:paraId="01D8AF3A" w14:textId="3DCF2EF1" w:rsidR="00B56044" w:rsidRPr="0055657B" w:rsidRDefault="00B56044" w:rsidP="00E35D51">
            <w:pPr>
              <w:spacing w:after="0"/>
              <w:rPr>
                <w:rFonts w:cs="Arial"/>
                <w:color w:val="000000"/>
                <w:sz w:val="28"/>
                <w:szCs w:val="28"/>
                <w:shd w:val="clear" w:color="auto" w:fill="FFFFFF"/>
              </w:rPr>
            </w:pPr>
            <w:r>
              <w:rPr>
                <w:noProof/>
              </w:rPr>
              <w:drawing>
                <wp:anchor distT="0" distB="0" distL="114300" distR="114300" simplePos="0" relativeHeight="251678720" behindDoc="0" locked="0" layoutInCell="1" allowOverlap="1" wp14:anchorId="4BC14D89" wp14:editId="1DABF262">
                  <wp:simplePos x="0" y="0"/>
                  <wp:positionH relativeFrom="column">
                    <wp:posOffset>276225</wp:posOffset>
                  </wp:positionH>
                  <wp:positionV relativeFrom="paragraph">
                    <wp:posOffset>18415</wp:posOffset>
                  </wp:positionV>
                  <wp:extent cx="915035" cy="742950"/>
                  <wp:effectExtent l="0" t="0" r="0" b="0"/>
                  <wp:wrapSquare wrapText="bothSides"/>
                  <wp:docPr id="20041881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88118" name="Graphic 2004188118"/>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5035" cy="742950"/>
                          </a:xfrm>
                          <a:prstGeom prst="rect">
                            <a:avLst/>
                          </a:prstGeom>
                        </pic:spPr>
                      </pic:pic>
                    </a:graphicData>
                  </a:graphic>
                  <wp14:sizeRelH relativeFrom="margin">
                    <wp14:pctWidth>0</wp14:pctWidth>
                  </wp14:sizeRelH>
                  <wp14:sizeRelV relativeFrom="margin">
                    <wp14:pctHeight>0</wp14:pctHeight>
                  </wp14:sizeRelV>
                </wp:anchor>
              </w:drawing>
            </w:r>
            <w:r w:rsidRPr="0055657B">
              <w:rPr>
                <w:rFonts w:cs="Arial"/>
                <w:color w:val="000000"/>
                <w:sz w:val="28"/>
                <w:szCs w:val="28"/>
                <w:shd w:val="clear" w:color="auto" w:fill="FFFFFF"/>
              </w:rPr>
              <w:t>MVATP Branch 38</w:t>
            </w:r>
          </w:p>
          <w:p w14:paraId="70C6E4F6" w14:textId="10F0B040" w:rsidR="00B56044" w:rsidRPr="00D37AEB" w:rsidRDefault="00B56044" w:rsidP="0078420B">
            <w:pPr>
              <w:spacing w:after="0"/>
            </w:pPr>
            <w:r>
              <w:rPr>
                <w:rFonts w:cs="Arial"/>
                <w:color w:val="000000"/>
                <w:szCs w:val="24"/>
                <w:shd w:val="clear" w:color="auto" w:fill="FFFFFF"/>
              </w:rPr>
              <w:t xml:space="preserve">Online at: </w:t>
            </w:r>
            <w:hyperlink r:id="rId15" w:history="1">
              <w:r w:rsidRPr="00611901">
                <w:rPr>
                  <w:rStyle w:val="Hyperlink"/>
                </w:rPr>
                <w:t>https://www.magicvalleyantiquetractorpullers.com</w:t>
              </w:r>
            </w:hyperlink>
            <w:r>
              <w:t xml:space="preserve"> </w:t>
            </w:r>
          </w:p>
          <w:p w14:paraId="2F2D938B" w14:textId="7E9B22B4" w:rsidR="00B56044" w:rsidRDefault="00B56044" w:rsidP="0078420B">
            <w:pPr>
              <w:spacing w:after="0"/>
              <w:ind w:right="180"/>
              <w:rPr>
                <w:noProof/>
              </w:rPr>
            </w:pPr>
            <w:r>
              <w:rPr>
                <w:rFonts w:cs="Arial"/>
                <w:color w:val="000000"/>
                <w:szCs w:val="24"/>
                <w:shd w:val="clear" w:color="auto" w:fill="FFFFFF"/>
              </w:rPr>
              <w:t xml:space="preserve">Email: </w:t>
            </w:r>
            <w:r w:rsidRPr="00A76137">
              <w:rPr>
                <w:spacing w:val="3"/>
                <w:szCs w:val="24"/>
                <w:shd w:val="clear" w:color="auto" w:fill="FFFFFF"/>
              </w:rPr>
              <w:t xml:space="preserve">MVAntiqueTractorPullers@gmail.com </w:t>
            </w:r>
          </w:p>
        </w:tc>
      </w:tr>
      <w:tr w:rsidR="00B56044" w:rsidRPr="001A44B3" w14:paraId="10356B99" w14:textId="77777777" w:rsidTr="006947C8">
        <w:tblPrEx>
          <w:tblCellMar>
            <w:left w:w="108" w:type="dxa"/>
            <w:right w:w="108" w:type="dxa"/>
          </w:tblCellMar>
        </w:tblPrEx>
        <w:trPr>
          <w:trHeight w:val="269"/>
        </w:trPr>
        <w:tc>
          <w:tcPr>
            <w:tcW w:w="2270" w:type="pct"/>
            <w:gridSpan w:val="3"/>
            <w:tcBorders>
              <w:top w:val="nil"/>
              <w:left w:val="nil"/>
              <w:bottom w:val="thinThickMediumGap" w:sz="18" w:space="0" w:color="auto"/>
              <w:right w:val="nil"/>
            </w:tcBorders>
          </w:tcPr>
          <w:p w14:paraId="4F24D0AB" w14:textId="1C2933D2" w:rsidR="00B56044" w:rsidRPr="001A44B3" w:rsidRDefault="00B56044" w:rsidP="008D358A">
            <w:pPr>
              <w:pStyle w:val="NoSpacing"/>
            </w:pPr>
          </w:p>
        </w:tc>
        <w:tc>
          <w:tcPr>
            <w:tcW w:w="463" w:type="pct"/>
            <w:vMerge w:val="restart"/>
            <w:tcBorders>
              <w:top w:val="nil"/>
              <w:left w:val="nil"/>
              <w:bottom w:val="thinThickMediumGap" w:sz="18" w:space="0" w:color="auto"/>
              <w:right w:val="nil"/>
            </w:tcBorders>
            <w:vAlign w:val="center"/>
          </w:tcPr>
          <w:p w14:paraId="52660158" w14:textId="27695D63" w:rsidR="00B56044" w:rsidRPr="001A44B3" w:rsidRDefault="00B56044" w:rsidP="008D358A">
            <w:pPr>
              <w:pStyle w:val="Footer"/>
            </w:pPr>
            <w:r w:rsidRPr="001A44B3">
              <w:t xml:space="preserve">Page </w:t>
            </w:r>
            <w:r>
              <w:t>1</w:t>
            </w:r>
          </w:p>
        </w:tc>
        <w:tc>
          <w:tcPr>
            <w:tcW w:w="2267" w:type="pct"/>
            <w:gridSpan w:val="2"/>
            <w:tcBorders>
              <w:top w:val="nil"/>
              <w:left w:val="nil"/>
              <w:bottom w:val="thinThickMediumGap" w:sz="18" w:space="0" w:color="auto"/>
              <w:right w:val="nil"/>
            </w:tcBorders>
          </w:tcPr>
          <w:p w14:paraId="2E4E62EA" w14:textId="77777777" w:rsidR="00B56044" w:rsidRPr="001A44B3" w:rsidRDefault="00B56044" w:rsidP="008D358A">
            <w:pPr>
              <w:pStyle w:val="NoSpacing"/>
            </w:pPr>
          </w:p>
        </w:tc>
      </w:tr>
      <w:tr w:rsidR="00B56044" w:rsidRPr="001A44B3" w14:paraId="0A5D8F83" w14:textId="77777777" w:rsidTr="006947C8">
        <w:tblPrEx>
          <w:tblCellMar>
            <w:left w:w="108" w:type="dxa"/>
            <w:right w:w="108" w:type="dxa"/>
          </w:tblCellMar>
        </w:tblPrEx>
        <w:trPr>
          <w:trHeight w:val="269"/>
        </w:trPr>
        <w:tc>
          <w:tcPr>
            <w:tcW w:w="2270" w:type="pct"/>
            <w:gridSpan w:val="3"/>
            <w:tcBorders>
              <w:top w:val="thinThickMediumGap" w:sz="18" w:space="0" w:color="auto"/>
              <w:left w:val="nil"/>
              <w:bottom w:val="nil"/>
              <w:right w:val="nil"/>
            </w:tcBorders>
          </w:tcPr>
          <w:p w14:paraId="6C6D9616" w14:textId="77777777" w:rsidR="00B56044" w:rsidRPr="001A44B3" w:rsidRDefault="00B56044" w:rsidP="008D358A">
            <w:pPr>
              <w:pStyle w:val="NoSpacing"/>
            </w:pPr>
          </w:p>
        </w:tc>
        <w:tc>
          <w:tcPr>
            <w:tcW w:w="463" w:type="pct"/>
            <w:vMerge/>
            <w:tcBorders>
              <w:top w:val="thinThickMediumGap" w:sz="18" w:space="0" w:color="auto"/>
              <w:left w:val="nil"/>
              <w:bottom w:val="nil"/>
              <w:right w:val="nil"/>
            </w:tcBorders>
            <w:vAlign w:val="center"/>
          </w:tcPr>
          <w:p w14:paraId="4323AB19" w14:textId="77777777" w:rsidR="00B56044" w:rsidRPr="001A44B3" w:rsidRDefault="00B56044" w:rsidP="008D358A">
            <w:pPr>
              <w:pStyle w:val="NoSpacing"/>
            </w:pPr>
          </w:p>
        </w:tc>
        <w:tc>
          <w:tcPr>
            <w:tcW w:w="2267" w:type="pct"/>
            <w:gridSpan w:val="2"/>
            <w:tcBorders>
              <w:top w:val="thinThickMediumGap" w:sz="18" w:space="0" w:color="auto"/>
              <w:left w:val="nil"/>
              <w:bottom w:val="nil"/>
              <w:right w:val="nil"/>
            </w:tcBorders>
          </w:tcPr>
          <w:p w14:paraId="4A67C781" w14:textId="77777777" w:rsidR="00B56044" w:rsidRPr="001A44B3" w:rsidRDefault="00B56044" w:rsidP="008D358A">
            <w:pPr>
              <w:pStyle w:val="NoSpacing"/>
            </w:pPr>
          </w:p>
        </w:tc>
      </w:tr>
    </w:tbl>
    <w:p w14:paraId="422ED954" w14:textId="227B6F30" w:rsidR="00CE1F2C" w:rsidRPr="001A44B3" w:rsidRDefault="00CE1F2C">
      <w:pPr>
        <w:sectPr w:rsidR="00CE1F2C" w:rsidRPr="001A44B3" w:rsidSect="00014E38">
          <w:pgSz w:w="12240" w:h="15840" w:code="1"/>
          <w:pgMar w:top="720" w:right="720" w:bottom="720" w:left="72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712"/>
        <w:gridCol w:w="2191"/>
        <w:gridCol w:w="497"/>
        <w:gridCol w:w="504"/>
        <w:gridCol w:w="2188"/>
        <w:gridCol w:w="2708"/>
      </w:tblGrid>
      <w:tr w:rsidR="001A44B3" w:rsidRPr="001A44B3" w14:paraId="518741CE" w14:textId="77777777" w:rsidTr="0039772F">
        <w:trPr>
          <w:trHeight w:val="711"/>
        </w:trPr>
        <w:tc>
          <w:tcPr>
            <w:tcW w:w="2712" w:type="dxa"/>
            <w:tcBorders>
              <w:top w:val="nil"/>
              <w:left w:val="nil"/>
              <w:bottom w:val="thickThinMediumGap" w:sz="24" w:space="0" w:color="auto"/>
              <w:right w:val="nil"/>
            </w:tcBorders>
            <w:vAlign w:val="center"/>
          </w:tcPr>
          <w:bookmarkStart w:id="0" w:name="_Hlk55931659"/>
          <w:p w14:paraId="1A5440B6" w14:textId="213664BF" w:rsidR="000B08D7" w:rsidRPr="001A44B3" w:rsidRDefault="00E2102F" w:rsidP="00AF6DF5">
            <w:pPr>
              <w:pStyle w:val="MastheadCopy"/>
            </w:pPr>
            <w:sdt>
              <w:sdtPr>
                <w:id w:val="1188098485"/>
                <w:placeholder>
                  <w:docPart w:val="C2B856ADCF9443EEA8B1057E376B2357"/>
                </w:placeholder>
                <w15:appearance w15:val="hidden"/>
              </w:sdtPr>
              <w:sdtEndPr/>
              <w:sdtContent>
                <w:sdt>
                  <w:sdtPr>
                    <w:id w:val="1711542289"/>
                    <w:placeholder>
                      <w:docPart w:val="748FE71EF9F140C4A7F7A510A09AD562"/>
                    </w:placeholder>
                    <w15:appearance w15:val="hidden"/>
                  </w:sdtPr>
                  <w:sdtEndPr/>
                  <w:sdtContent>
                    <w:sdt>
                      <w:sdtPr>
                        <w:id w:val="-940068993"/>
                        <w:placeholder>
                          <w:docPart w:val="4C221D3C2EC944599A75BD84C2E3D298"/>
                        </w:placeholder>
                        <w15:appearance w15:val="hidden"/>
                      </w:sdtPr>
                      <w:sdtEndPr/>
                      <w:sdtContent>
                        <w:r w:rsidR="00FD14DA">
                          <w:t>March</w:t>
                        </w:r>
                        <w:r w:rsidR="000D2142">
                          <w:t xml:space="preserve"> 202</w:t>
                        </w:r>
                        <w:r w:rsidR="00FD14DA">
                          <w:t>5</w:t>
                        </w:r>
                      </w:sdtContent>
                    </w:sdt>
                  </w:sdtContent>
                </w:sdt>
              </w:sdtContent>
            </w:sdt>
          </w:p>
        </w:tc>
        <w:tc>
          <w:tcPr>
            <w:tcW w:w="5380" w:type="dxa"/>
            <w:gridSpan w:val="4"/>
            <w:tcBorders>
              <w:top w:val="nil"/>
              <w:left w:val="nil"/>
              <w:bottom w:val="thickThinMediumGap" w:sz="24" w:space="0" w:color="auto"/>
              <w:right w:val="nil"/>
            </w:tcBorders>
            <w:vAlign w:val="center"/>
          </w:tcPr>
          <w:p w14:paraId="2D434DC0" w14:textId="14AAEA91" w:rsidR="000B08D7" w:rsidRPr="001A44B3" w:rsidRDefault="00E2102F" w:rsidP="0010319C">
            <w:pPr>
              <w:pStyle w:val="Header"/>
              <w:rPr>
                <w:color w:val="auto"/>
              </w:rPr>
            </w:pPr>
            <w:sdt>
              <w:sdtPr>
                <w:rPr>
                  <w:color w:val="auto"/>
                </w:rPr>
                <w:id w:val="1539932874"/>
                <w:placeholder>
                  <w:docPart w:val="CC873AB6EE82441DBBB3FE4CC6CE9886"/>
                </w:placeholder>
                <w15:appearance w15:val="hidden"/>
              </w:sdtPr>
              <w:sdtEndPr/>
              <w:sdtContent>
                <w:r w:rsidR="001D4374" w:rsidRPr="001A44B3">
                  <w:rPr>
                    <w:rFonts w:ascii="Algerian" w:hAnsi="Algerian"/>
                    <w:color w:val="auto"/>
                    <w:sz w:val="52"/>
                    <w:szCs w:val="20"/>
                  </w:rPr>
                  <w:t>Tractor Times</w:t>
                </w:r>
              </w:sdtContent>
            </w:sdt>
          </w:p>
        </w:tc>
        <w:tc>
          <w:tcPr>
            <w:tcW w:w="2708" w:type="dxa"/>
            <w:tcBorders>
              <w:top w:val="nil"/>
              <w:left w:val="nil"/>
              <w:bottom w:val="thickThinMediumGap" w:sz="24" w:space="0" w:color="auto"/>
              <w:right w:val="nil"/>
            </w:tcBorders>
            <w:vAlign w:val="center"/>
          </w:tcPr>
          <w:p w14:paraId="0A0A8B1B" w14:textId="4F0BD01C" w:rsidR="000B08D7" w:rsidRPr="001A44B3" w:rsidRDefault="00E2102F" w:rsidP="00800A0F">
            <w:pPr>
              <w:pStyle w:val="MastheadCopy"/>
            </w:pPr>
            <w:sdt>
              <w:sdtPr>
                <w:id w:val="1693266266"/>
                <w:placeholder>
                  <w:docPart w:val="7F9A034F78E243C6A23185382BEFCD2B"/>
                </w:placeholder>
                <w15:appearance w15:val="hidden"/>
              </w:sdtPr>
              <w:sdtEndPr/>
              <w:sdtContent>
                <w:r w:rsidR="001D4374" w:rsidRPr="001A44B3">
                  <w:t>MVATP</w:t>
                </w:r>
              </w:sdtContent>
            </w:sdt>
          </w:p>
        </w:tc>
      </w:tr>
      <w:bookmarkEnd w:id="0"/>
      <w:tr w:rsidR="005A714A" w:rsidRPr="001A44B3" w14:paraId="3C6A407F" w14:textId="77777777" w:rsidTr="00267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5400" w:type="dxa"/>
            <w:gridSpan w:val="3"/>
            <w:tcMar>
              <w:top w:w="288" w:type="dxa"/>
              <w:left w:w="115" w:type="dxa"/>
              <w:bottom w:w="144" w:type="dxa"/>
              <w:right w:w="144" w:type="dxa"/>
            </w:tcMar>
          </w:tcPr>
          <w:p w14:paraId="262F077D" w14:textId="5B49EBB0" w:rsidR="00D55311" w:rsidRPr="00D55311" w:rsidRDefault="00D55311" w:rsidP="00D55311">
            <w:pPr>
              <w:pStyle w:val="font8"/>
              <w:spacing w:before="60" w:beforeAutospacing="0" w:after="0" w:afterAutospacing="0"/>
              <w:jc w:val="both"/>
              <w:textAlignment w:val="baseline"/>
              <w:rPr>
                <w:rFonts w:asciiTheme="minorHAnsi" w:hAnsiTheme="minorHAnsi"/>
                <w:bdr w:val="none" w:sz="0" w:space="0" w:color="auto" w:frame="1"/>
              </w:rPr>
            </w:pPr>
            <w:r>
              <w:rPr>
                <w:rFonts w:asciiTheme="minorHAnsi" w:hAnsiTheme="minorHAnsi"/>
                <w:bdr w:val="none" w:sz="0" w:space="0" w:color="auto" w:frame="1"/>
              </w:rPr>
              <w:t xml:space="preserve">(From Pg 1) </w:t>
            </w:r>
            <w:r w:rsidRPr="00D55311">
              <w:rPr>
                <w:rFonts w:asciiTheme="minorHAnsi" w:hAnsiTheme="minorHAnsi"/>
                <w:bdr w:val="none" w:sz="0" w:space="0" w:color="auto" w:frame="1"/>
              </w:rPr>
              <w:t>Hugh loved the land and worked it with the same strong hands with which he loved his family and tinkered with repairs. He loved farming, ranching, hunting, fishing, snowmobiling, playing cards, spending winters in Yuma and trips to the Oregon coast. Hugh and Afton both enjoyed the time they spent with friends exploring the country sides in their UTV. Hugh enjoyed antique tractor pulls, yard sales and farm auctions. Hugh especially enjoyed pasturing cattle for Colyer Cattle Co of Bruneau. In 2019, upon their retirement, they sold their ranch in Fairfield to Dean Isaac of Bruneau and then moved to Boise.</w:t>
            </w:r>
          </w:p>
          <w:p w14:paraId="753F099E" w14:textId="15195184" w:rsidR="00D55311" w:rsidRPr="00D55311" w:rsidRDefault="00D55311" w:rsidP="00D55311">
            <w:pPr>
              <w:pStyle w:val="font8"/>
              <w:spacing w:before="0" w:beforeAutospacing="0" w:after="0" w:afterAutospacing="0"/>
              <w:jc w:val="both"/>
              <w:textAlignment w:val="baseline"/>
              <w:rPr>
                <w:rFonts w:asciiTheme="minorHAnsi" w:hAnsiTheme="minorHAnsi"/>
                <w:bdr w:val="none" w:sz="0" w:space="0" w:color="auto" w:frame="1"/>
              </w:rPr>
            </w:pPr>
            <w:r w:rsidRPr="00D55311">
              <w:rPr>
                <w:rFonts w:asciiTheme="minorHAnsi" w:hAnsiTheme="minorHAnsi"/>
                <w:bdr w:val="none" w:sz="0" w:space="0" w:color="auto" w:frame="1"/>
              </w:rPr>
              <w:t xml:space="preserve">Hugh never met a stranger: </w:t>
            </w:r>
            <w:r>
              <w:rPr>
                <w:rFonts w:asciiTheme="minorHAnsi" w:hAnsiTheme="minorHAnsi"/>
                <w:bdr w:val="none" w:sz="0" w:space="0" w:color="auto" w:frame="1"/>
              </w:rPr>
              <w:t>H</w:t>
            </w:r>
            <w:r w:rsidRPr="00D55311">
              <w:rPr>
                <w:rFonts w:asciiTheme="minorHAnsi" w:hAnsiTheme="minorHAnsi"/>
                <w:bdr w:val="none" w:sz="0" w:space="0" w:color="auto" w:frame="1"/>
              </w:rPr>
              <w:t xml:space="preserve">e could walk into any hometown </w:t>
            </w:r>
            <w:proofErr w:type="gramStart"/>
            <w:r w:rsidRPr="00D55311">
              <w:rPr>
                <w:rFonts w:asciiTheme="minorHAnsi" w:hAnsiTheme="minorHAnsi"/>
                <w:bdr w:val="none" w:sz="0" w:space="0" w:color="auto" w:frame="1"/>
              </w:rPr>
              <w:t>diner</w:t>
            </w:r>
            <w:proofErr w:type="gramEnd"/>
            <w:r w:rsidRPr="00D55311">
              <w:rPr>
                <w:rFonts w:asciiTheme="minorHAnsi" w:hAnsiTheme="minorHAnsi"/>
                <w:bdr w:val="none" w:sz="0" w:space="0" w:color="auto" w:frame="1"/>
              </w:rPr>
              <w:t>, anywhere, and strike up a conversation with the locals, leaving them with the memory of his stories and infectious smile. He and Afton were avid fans at their children's and later the grandchildren's and great grandchildren's sporting events. They served as a vital support for local youth groups, especially 4-H. They were instrumental in gathering add-on monies for the Fat Stock programs.</w:t>
            </w:r>
          </w:p>
          <w:p w14:paraId="0E60EFFB" w14:textId="701A8B73" w:rsidR="00D55311" w:rsidRDefault="00D55311" w:rsidP="00D55311">
            <w:pPr>
              <w:pStyle w:val="font8"/>
              <w:spacing w:before="0" w:beforeAutospacing="0" w:after="0" w:afterAutospacing="0"/>
              <w:textAlignment w:val="baseline"/>
              <w:rPr>
                <w:rFonts w:asciiTheme="minorHAnsi" w:hAnsiTheme="minorHAnsi"/>
                <w:bdr w:val="none" w:sz="0" w:space="0" w:color="auto" w:frame="1"/>
              </w:rPr>
            </w:pPr>
            <w:r w:rsidRPr="00D55311">
              <w:rPr>
                <w:rFonts w:asciiTheme="minorHAnsi" w:hAnsiTheme="minorHAnsi"/>
                <w:bdr w:val="none" w:sz="0" w:space="0" w:color="auto" w:frame="1"/>
              </w:rPr>
              <w:t xml:space="preserve">A Celebration of Life will be held in Fairfield in early summer 2025.As one great grandson </w:t>
            </w:r>
            <w:r w:rsidR="00F25778" w:rsidRPr="00D55311">
              <w:rPr>
                <w:rFonts w:asciiTheme="minorHAnsi" w:hAnsiTheme="minorHAnsi"/>
                <w:bdr w:val="none" w:sz="0" w:space="0" w:color="auto" w:frame="1"/>
              </w:rPr>
              <w:t>said</w:t>
            </w:r>
            <w:r w:rsidRPr="00D55311">
              <w:rPr>
                <w:rFonts w:asciiTheme="minorHAnsi" w:hAnsiTheme="minorHAnsi"/>
                <w:bdr w:val="none" w:sz="0" w:space="0" w:color="auto" w:frame="1"/>
              </w:rPr>
              <w:t>, "</w:t>
            </w:r>
            <w:r w:rsidRPr="00D55311">
              <w:rPr>
                <w:rFonts w:asciiTheme="minorHAnsi" w:hAnsiTheme="minorHAnsi"/>
                <w:i/>
                <w:iCs/>
                <w:bdr w:val="none" w:sz="0" w:space="0" w:color="auto" w:frame="1"/>
              </w:rPr>
              <w:t>Grampa was a warrior. He is in Valhalla.</w:t>
            </w:r>
            <w:r w:rsidRPr="00D55311">
              <w:rPr>
                <w:rFonts w:asciiTheme="minorHAnsi" w:hAnsiTheme="minorHAnsi"/>
                <w:bdr w:val="none" w:sz="0" w:space="0" w:color="auto" w:frame="1"/>
              </w:rPr>
              <w:t>"</w:t>
            </w:r>
          </w:p>
          <w:p w14:paraId="19D8DEB4" w14:textId="37E33425" w:rsidR="005A714A" w:rsidRPr="00751A2A" w:rsidRDefault="00D55311" w:rsidP="00D55311">
            <w:pPr>
              <w:pStyle w:val="LargeArticleTitle"/>
              <w:rPr>
                <w:rFonts w:asciiTheme="minorHAnsi" w:hAnsiTheme="minorHAnsi"/>
                <w:sz w:val="24"/>
                <w:szCs w:val="8"/>
              </w:rPr>
            </w:pPr>
            <w:r w:rsidRPr="00D55311">
              <w:rPr>
                <w:rFonts w:asciiTheme="minorHAnsi" w:eastAsia="Times New Roman" w:hAnsiTheme="minorHAnsi" w:cs="Times New Roman"/>
                <w:sz w:val="24"/>
                <w:szCs w:val="24"/>
                <w:bdr w:val="none" w:sz="0" w:space="0" w:color="auto" w:frame="1"/>
              </w:rPr>
              <w:t>Cremation arrangements are under the care and direction of Demaray Funeral Service – Gooding Chapel.</w:t>
            </w:r>
          </w:p>
        </w:tc>
        <w:tc>
          <w:tcPr>
            <w:tcW w:w="5400" w:type="dxa"/>
            <w:gridSpan w:val="3"/>
          </w:tcPr>
          <w:p w14:paraId="21730A3B" w14:textId="6F886815" w:rsidR="00F25778" w:rsidRPr="00F25778" w:rsidRDefault="00F25778" w:rsidP="00F25778">
            <w:pPr>
              <w:pStyle w:val="LargeArticleTitle"/>
              <w:jc w:val="both"/>
              <w:rPr>
                <w:rFonts w:asciiTheme="minorHAnsi" w:hAnsiTheme="minorHAnsi"/>
                <w:b/>
                <w:bCs/>
                <w:sz w:val="32"/>
                <w:szCs w:val="12"/>
              </w:rPr>
            </w:pPr>
            <w:r>
              <w:rPr>
                <w:noProof/>
              </w:rPr>
              <w:drawing>
                <wp:anchor distT="0" distB="0" distL="114300" distR="114300" simplePos="0" relativeHeight="251663872" behindDoc="1" locked="0" layoutInCell="1" allowOverlap="1" wp14:anchorId="43FDEC8E" wp14:editId="2FA0D253">
                  <wp:simplePos x="0" y="0"/>
                  <wp:positionH relativeFrom="column">
                    <wp:posOffset>1777365</wp:posOffset>
                  </wp:positionH>
                  <wp:positionV relativeFrom="paragraph">
                    <wp:posOffset>3810</wp:posOffset>
                  </wp:positionV>
                  <wp:extent cx="1578610" cy="1971675"/>
                  <wp:effectExtent l="0" t="0" r="2540" b="9525"/>
                  <wp:wrapTight wrapText="bothSides">
                    <wp:wrapPolygon edited="0">
                      <wp:start x="0" y="0"/>
                      <wp:lineTo x="0" y="21496"/>
                      <wp:lineTo x="21374" y="21496"/>
                      <wp:lineTo x="21374" y="0"/>
                      <wp:lineTo x="0" y="0"/>
                    </wp:wrapPolygon>
                  </wp:wrapTight>
                  <wp:docPr id="909646431" name="Picture 4" descr="Alex Arrien Taber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 Arrien Taber Profile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86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778">
              <w:rPr>
                <w:rFonts w:asciiTheme="minorHAnsi" w:hAnsiTheme="minorHAnsi"/>
                <w:b/>
                <w:bCs/>
                <w:sz w:val="32"/>
                <w:szCs w:val="12"/>
              </w:rPr>
              <w:t>Alex Arrien Taber</w:t>
            </w:r>
          </w:p>
          <w:p w14:paraId="4C4D9727" w14:textId="0D32C3A6" w:rsidR="00F25778" w:rsidRPr="00F25778" w:rsidRDefault="00F25778" w:rsidP="00F25778">
            <w:pPr>
              <w:pStyle w:val="LargeArticleTitle"/>
              <w:spacing w:after="120"/>
              <w:jc w:val="both"/>
              <w:rPr>
                <w:rFonts w:asciiTheme="minorHAnsi" w:hAnsiTheme="minorHAnsi"/>
                <w:i/>
                <w:iCs/>
                <w:sz w:val="18"/>
                <w:szCs w:val="2"/>
              </w:rPr>
            </w:pPr>
            <w:r w:rsidRPr="00F25778">
              <w:rPr>
                <w:rFonts w:asciiTheme="minorHAnsi" w:hAnsiTheme="minorHAnsi"/>
                <w:i/>
                <w:iCs/>
                <w:sz w:val="18"/>
                <w:szCs w:val="2"/>
              </w:rPr>
              <w:t>May 19, 2004 — February 27, 2025</w:t>
            </w:r>
          </w:p>
          <w:p w14:paraId="7716AFFC" w14:textId="71FFE64A" w:rsidR="00111E6A" w:rsidRPr="00F25778" w:rsidRDefault="00F25778" w:rsidP="00F25778">
            <w:pPr>
              <w:pStyle w:val="LargeArticleTitle"/>
              <w:jc w:val="both"/>
              <w:rPr>
                <w:rFonts w:asciiTheme="minorHAnsi" w:hAnsiTheme="minorHAnsi"/>
                <w:sz w:val="24"/>
                <w:szCs w:val="8"/>
              </w:rPr>
            </w:pPr>
            <w:r w:rsidRPr="00F25778">
              <w:rPr>
                <w:rFonts w:asciiTheme="minorHAnsi" w:hAnsiTheme="minorHAnsi"/>
                <w:sz w:val="24"/>
                <w:szCs w:val="8"/>
              </w:rPr>
              <w:t xml:space="preserve">Alex Arrien Taber, age 20 of Shoshone, ID, passed away suddenly on February 27, 2025, in Moscow, ID, surrounded by family and close friends. Alex was born May 19, 2004, to Chris Taber and Lynda </w:t>
            </w:r>
            <w:proofErr w:type="spellStart"/>
            <w:r w:rsidRPr="00F25778">
              <w:rPr>
                <w:rFonts w:asciiTheme="minorHAnsi" w:hAnsiTheme="minorHAnsi"/>
                <w:sz w:val="24"/>
                <w:szCs w:val="8"/>
              </w:rPr>
              <w:t>Lezamiz</w:t>
            </w:r>
            <w:proofErr w:type="spellEnd"/>
            <w:r w:rsidRPr="00F25778">
              <w:rPr>
                <w:rFonts w:asciiTheme="minorHAnsi" w:hAnsiTheme="minorHAnsi"/>
                <w:sz w:val="24"/>
                <w:szCs w:val="8"/>
              </w:rPr>
              <w:t xml:space="preserve"> in Twin Falls, ID. He attended Shoshone schools, participated in football and basketball, and graduated with honors in 2022. After graduation, he became a University of Idaho Vandal majoring in Agricultural Systems Management. He had plans to graduate early in 2026, and to continue studies in Aviation Mechanics. Alex’s inquisitive nature made him always ask “how/ why?” He loved learning and was fascinated with “how” things worked. He had a unique gift of impressing his teachers with his witty sarcasm and his curious nature. This classroom interaction would forge special friendships with several of his professors during his college career.</w:t>
            </w:r>
            <w:r>
              <w:rPr>
                <w:rFonts w:asciiTheme="minorHAnsi" w:hAnsiTheme="minorHAnsi"/>
                <w:sz w:val="24"/>
                <w:szCs w:val="8"/>
              </w:rPr>
              <w:t xml:space="preserve"> (Cont’d Below)</w:t>
            </w:r>
          </w:p>
        </w:tc>
      </w:tr>
      <w:tr w:rsidR="00F25778" w:rsidRPr="001A44B3" w14:paraId="02F1600B" w14:textId="77777777" w:rsidTr="005B7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16"/>
        </w:trPr>
        <w:tc>
          <w:tcPr>
            <w:tcW w:w="10800" w:type="dxa"/>
            <w:gridSpan w:val="6"/>
            <w:tcMar>
              <w:top w:w="288" w:type="dxa"/>
              <w:left w:w="115" w:type="dxa"/>
              <w:bottom w:w="144" w:type="dxa"/>
              <w:right w:w="144" w:type="dxa"/>
            </w:tcMar>
          </w:tcPr>
          <w:p w14:paraId="04747677" w14:textId="7299A074" w:rsidR="00F25778" w:rsidRPr="00F25778" w:rsidRDefault="00F25778" w:rsidP="00F25778">
            <w:pPr>
              <w:pStyle w:val="LargeArticleTitle"/>
              <w:jc w:val="both"/>
              <w:rPr>
                <w:rFonts w:asciiTheme="minorHAnsi" w:hAnsiTheme="minorHAnsi"/>
                <w:sz w:val="24"/>
                <w:szCs w:val="8"/>
              </w:rPr>
            </w:pPr>
            <w:r>
              <w:rPr>
                <w:noProof/>
              </w:rPr>
              <w:drawing>
                <wp:anchor distT="0" distB="0" distL="114300" distR="114300" simplePos="0" relativeHeight="251665920" behindDoc="0" locked="0" layoutInCell="1" allowOverlap="1" wp14:anchorId="21624ACA" wp14:editId="2D1FB21E">
                  <wp:simplePos x="0" y="0"/>
                  <wp:positionH relativeFrom="column">
                    <wp:posOffset>-73025</wp:posOffset>
                  </wp:positionH>
                  <wp:positionV relativeFrom="paragraph">
                    <wp:posOffset>0</wp:posOffset>
                  </wp:positionV>
                  <wp:extent cx="2171700" cy="2711450"/>
                  <wp:effectExtent l="0" t="0" r="0" b="0"/>
                  <wp:wrapSquare wrapText="bothSides"/>
                  <wp:docPr id="132812549" name="Picture 5" descr="Alex Arrien Taber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x Arrien Taber Profile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8"/>
              </w:rPr>
              <w:t xml:space="preserve">(Taber, Cont’d) </w:t>
            </w:r>
            <w:r w:rsidRPr="00F25778">
              <w:rPr>
                <w:rFonts w:asciiTheme="minorHAnsi" w:hAnsiTheme="minorHAnsi"/>
                <w:sz w:val="24"/>
                <w:szCs w:val="8"/>
              </w:rPr>
              <w:t>Alex possessed a true love for farming. This was evident in the fact that he rarely traveled far from the family farms. He grew up running agricultural equipment at a very young age which often led to amusing commentary by observing neighbors. Noticed as the little kid driving the commanding semi, looking in between the steering wheel, or running a loader like an experienced adult, he became known as the “Blonde Bomber.” However young and cute he looked, he quickly earned respect for his aptitude in taking on responsibilities without the need for much instruction. He enjoyed working in all aspects of farming, whether at the Buena Vista, or at his dad’s custom farm business, his Uncle John’s farm or his Uncle Sid’s excavation business. Everyone enjoyed working with Alex for his work ethic and his teasing nature which always made the work more fun. Nothing made his mom and dad prouder than to hear someone say: “Gosh he’s such a talented kid.”</w:t>
            </w:r>
            <w:r w:rsidR="00E2102F">
              <w:rPr>
                <w:rFonts w:asciiTheme="minorHAnsi" w:hAnsiTheme="minorHAnsi"/>
                <w:sz w:val="24"/>
                <w:szCs w:val="8"/>
              </w:rPr>
              <w:t xml:space="preserve"> (cont’d page 3)</w:t>
            </w:r>
          </w:p>
        </w:tc>
      </w:tr>
      <w:tr w:rsidR="00C171ED" w:rsidRPr="001A44B3" w14:paraId="63F32659" w14:textId="77777777" w:rsidTr="00993976">
        <w:trPr>
          <w:trHeight w:val="269"/>
        </w:trPr>
        <w:tc>
          <w:tcPr>
            <w:tcW w:w="4903" w:type="dxa"/>
            <w:gridSpan w:val="2"/>
            <w:tcBorders>
              <w:top w:val="nil"/>
              <w:left w:val="nil"/>
              <w:bottom w:val="thinThickMediumGap" w:sz="18" w:space="0" w:color="auto"/>
              <w:right w:val="nil"/>
            </w:tcBorders>
          </w:tcPr>
          <w:p w14:paraId="18C0F07D" w14:textId="13F78CEB" w:rsidR="00C171ED" w:rsidRPr="001A44B3" w:rsidRDefault="00C171ED" w:rsidP="00C171ED">
            <w:pPr>
              <w:pStyle w:val="NoSpacing"/>
            </w:pPr>
          </w:p>
        </w:tc>
        <w:tc>
          <w:tcPr>
            <w:tcW w:w="1001" w:type="dxa"/>
            <w:gridSpan w:val="2"/>
            <w:vMerge w:val="restart"/>
            <w:tcBorders>
              <w:top w:val="nil"/>
              <w:left w:val="nil"/>
              <w:bottom w:val="thinThickMediumGap" w:sz="18" w:space="0" w:color="auto"/>
              <w:right w:val="nil"/>
            </w:tcBorders>
            <w:vAlign w:val="center"/>
          </w:tcPr>
          <w:p w14:paraId="3CD6B763" w14:textId="1BB440DA" w:rsidR="00C171ED" w:rsidRPr="001A44B3" w:rsidRDefault="00C171ED" w:rsidP="00C171ED">
            <w:pPr>
              <w:pStyle w:val="Footer"/>
            </w:pPr>
            <w:r w:rsidRPr="001A44B3">
              <w:t xml:space="preserve">Page </w:t>
            </w:r>
            <w:r w:rsidRPr="001A44B3">
              <w:fldChar w:fldCharType="begin"/>
            </w:r>
            <w:r w:rsidRPr="001A44B3">
              <w:instrText xml:space="preserve"> PAGE   \* MERGEFORMAT </w:instrText>
            </w:r>
            <w:r w:rsidRPr="001A44B3">
              <w:fldChar w:fldCharType="separate"/>
            </w:r>
            <w:r w:rsidR="00031B15">
              <w:rPr>
                <w:noProof/>
              </w:rPr>
              <w:t>2</w:t>
            </w:r>
            <w:r w:rsidRPr="001A44B3">
              <w:fldChar w:fldCharType="end"/>
            </w:r>
          </w:p>
        </w:tc>
        <w:tc>
          <w:tcPr>
            <w:tcW w:w="4896" w:type="dxa"/>
            <w:gridSpan w:val="2"/>
            <w:tcBorders>
              <w:top w:val="nil"/>
              <w:left w:val="nil"/>
              <w:bottom w:val="thinThickMediumGap" w:sz="18" w:space="0" w:color="auto"/>
              <w:right w:val="nil"/>
            </w:tcBorders>
          </w:tcPr>
          <w:p w14:paraId="144631DA" w14:textId="77777777" w:rsidR="00C171ED" w:rsidRPr="001A44B3" w:rsidRDefault="00C171ED" w:rsidP="00C171ED">
            <w:pPr>
              <w:pStyle w:val="NoSpacing"/>
            </w:pPr>
          </w:p>
        </w:tc>
      </w:tr>
      <w:tr w:rsidR="00C171ED" w:rsidRPr="001A44B3" w14:paraId="255185ED" w14:textId="77777777" w:rsidTr="00993976">
        <w:trPr>
          <w:trHeight w:val="269"/>
        </w:trPr>
        <w:tc>
          <w:tcPr>
            <w:tcW w:w="4903" w:type="dxa"/>
            <w:gridSpan w:val="2"/>
            <w:tcBorders>
              <w:top w:val="thinThickMediumGap" w:sz="18" w:space="0" w:color="auto"/>
              <w:left w:val="nil"/>
              <w:bottom w:val="nil"/>
              <w:right w:val="nil"/>
            </w:tcBorders>
          </w:tcPr>
          <w:p w14:paraId="02132058" w14:textId="51286EAC" w:rsidR="00C171ED" w:rsidRPr="001A44B3" w:rsidRDefault="00C171ED" w:rsidP="00C171ED">
            <w:pPr>
              <w:pStyle w:val="NoSpacing"/>
            </w:pPr>
          </w:p>
        </w:tc>
        <w:tc>
          <w:tcPr>
            <w:tcW w:w="1001" w:type="dxa"/>
            <w:gridSpan w:val="2"/>
            <w:vMerge/>
            <w:tcBorders>
              <w:top w:val="thinThickMediumGap" w:sz="18" w:space="0" w:color="auto"/>
              <w:left w:val="nil"/>
              <w:bottom w:val="nil"/>
              <w:right w:val="nil"/>
            </w:tcBorders>
            <w:vAlign w:val="center"/>
          </w:tcPr>
          <w:p w14:paraId="32CC74AF" w14:textId="77777777" w:rsidR="00C171ED" w:rsidRPr="001A44B3" w:rsidRDefault="00C171ED" w:rsidP="00C171ED">
            <w:pPr>
              <w:pStyle w:val="NoSpacing"/>
            </w:pPr>
          </w:p>
        </w:tc>
        <w:tc>
          <w:tcPr>
            <w:tcW w:w="4896" w:type="dxa"/>
            <w:gridSpan w:val="2"/>
            <w:tcBorders>
              <w:top w:val="thinThickMediumGap" w:sz="18" w:space="0" w:color="auto"/>
              <w:left w:val="nil"/>
              <w:bottom w:val="nil"/>
              <w:right w:val="nil"/>
            </w:tcBorders>
          </w:tcPr>
          <w:p w14:paraId="68A53790" w14:textId="77777777" w:rsidR="00C171ED" w:rsidRPr="001A44B3" w:rsidRDefault="00C171ED" w:rsidP="00C171ED">
            <w:pPr>
              <w:pStyle w:val="NoSpacing"/>
            </w:pPr>
          </w:p>
        </w:tc>
      </w:tr>
    </w:tbl>
    <w:p w14:paraId="4790BE18" w14:textId="78F22473" w:rsidR="00167B6B" w:rsidRPr="001A44B3" w:rsidRDefault="00167B6B" w:rsidP="00CE1F2C">
      <w:pPr>
        <w:pStyle w:val="NoSpacing"/>
        <w:sectPr w:rsidR="00167B6B" w:rsidRPr="001A44B3" w:rsidSect="00814CC3">
          <w:pgSz w:w="12240" w:h="15840" w:code="1"/>
          <w:pgMar w:top="720" w:right="720" w:bottom="720" w:left="72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712"/>
        <w:gridCol w:w="2191"/>
        <w:gridCol w:w="1001"/>
        <w:gridCol w:w="2188"/>
        <w:gridCol w:w="2708"/>
      </w:tblGrid>
      <w:tr w:rsidR="00B7339D" w:rsidRPr="001A44B3" w14:paraId="411B935B" w14:textId="77777777" w:rsidTr="00682F29">
        <w:trPr>
          <w:trHeight w:val="711"/>
        </w:trPr>
        <w:tc>
          <w:tcPr>
            <w:tcW w:w="2712" w:type="dxa"/>
            <w:tcBorders>
              <w:top w:val="nil"/>
              <w:left w:val="nil"/>
              <w:bottom w:val="thickThinMediumGap" w:sz="24" w:space="0" w:color="auto"/>
              <w:right w:val="nil"/>
            </w:tcBorders>
            <w:vAlign w:val="center"/>
          </w:tcPr>
          <w:p w14:paraId="6A883B78" w14:textId="77777777" w:rsidR="00B7339D" w:rsidRPr="001A44B3" w:rsidRDefault="00B7339D" w:rsidP="00682F29">
            <w:pPr>
              <w:pStyle w:val="MastheadCopy"/>
            </w:pPr>
            <w:sdt>
              <w:sdtPr>
                <w:id w:val="-495951819"/>
                <w:placeholder>
                  <w:docPart w:val="71004CD3535B48A2AA336F798110E6F4"/>
                </w:placeholder>
                <w15:appearance w15:val="hidden"/>
              </w:sdtPr>
              <w:sdtContent>
                <w:sdt>
                  <w:sdtPr>
                    <w:id w:val="839502337"/>
                    <w:placeholder>
                      <w:docPart w:val="5B151612E382426FADE13A877C8E313A"/>
                    </w:placeholder>
                    <w15:appearance w15:val="hidden"/>
                  </w:sdtPr>
                  <w:sdtContent>
                    <w:sdt>
                      <w:sdtPr>
                        <w:id w:val="28314747"/>
                        <w:placeholder>
                          <w:docPart w:val="FD83F95BA8B3470692BA103420AFAB2C"/>
                        </w:placeholder>
                        <w15:appearance w15:val="hidden"/>
                      </w:sdtPr>
                      <w:sdtContent>
                        <w:r>
                          <w:t>March 2025</w:t>
                        </w:r>
                      </w:sdtContent>
                    </w:sdt>
                  </w:sdtContent>
                </w:sdt>
              </w:sdtContent>
            </w:sdt>
          </w:p>
        </w:tc>
        <w:tc>
          <w:tcPr>
            <w:tcW w:w="5380" w:type="dxa"/>
            <w:gridSpan w:val="3"/>
            <w:tcBorders>
              <w:top w:val="nil"/>
              <w:left w:val="nil"/>
              <w:bottom w:val="thickThinMediumGap" w:sz="24" w:space="0" w:color="auto"/>
              <w:right w:val="nil"/>
            </w:tcBorders>
            <w:vAlign w:val="center"/>
          </w:tcPr>
          <w:p w14:paraId="075E651B" w14:textId="77777777" w:rsidR="00B7339D" w:rsidRPr="001A44B3" w:rsidRDefault="00B7339D" w:rsidP="00682F29">
            <w:pPr>
              <w:pStyle w:val="Header"/>
              <w:rPr>
                <w:color w:val="auto"/>
              </w:rPr>
            </w:pPr>
            <w:sdt>
              <w:sdtPr>
                <w:rPr>
                  <w:color w:val="auto"/>
                </w:rPr>
                <w:id w:val="288475024"/>
                <w:placeholder>
                  <w:docPart w:val="DE85A334F2464624A525FCE4C51047E5"/>
                </w:placeholder>
                <w15:appearance w15:val="hidden"/>
              </w:sdtPr>
              <w:sdtContent>
                <w:r w:rsidRPr="001A44B3">
                  <w:rPr>
                    <w:rFonts w:ascii="Algerian" w:hAnsi="Algerian"/>
                    <w:color w:val="auto"/>
                    <w:sz w:val="52"/>
                    <w:szCs w:val="20"/>
                  </w:rPr>
                  <w:t>Tractor Times</w:t>
                </w:r>
              </w:sdtContent>
            </w:sdt>
          </w:p>
        </w:tc>
        <w:tc>
          <w:tcPr>
            <w:tcW w:w="2708" w:type="dxa"/>
            <w:tcBorders>
              <w:top w:val="nil"/>
              <w:left w:val="nil"/>
              <w:bottom w:val="thickThinMediumGap" w:sz="24" w:space="0" w:color="auto"/>
              <w:right w:val="nil"/>
            </w:tcBorders>
            <w:vAlign w:val="center"/>
          </w:tcPr>
          <w:p w14:paraId="4B596F9C" w14:textId="77777777" w:rsidR="00B7339D" w:rsidRPr="001A44B3" w:rsidRDefault="00B7339D" w:rsidP="00682F29">
            <w:pPr>
              <w:pStyle w:val="MastheadCopy"/>
            </w:pPr>
            <w:sdt>
              <w:sdtPr>
                <w:id w:val="1045095501"/>
                <w:placeholder>
                  <w:docPart w:val="DE95B6DDD51346929C471B198613729F"/>
                </w:placeholder>
                <w15:appearance w15:val="hidden"/>
              </w:sdtPr>
              <w:sdtContent>
                <w:r w:rsidRPr="001A44B3">
                  <w:t>MVATP</w:t>
                </w:r>
              </w:sdtContent>
            </w:sdt>
          </w:p>
        </w:tc>
      </w:tr>
      <w:tr w:rsidR="00B7339D" w:rsidRPr="001A44B3" w14:paraId="1B9E500B" w14:textId="77777777" w:rsidTr="003C0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0800" w:type="dxa"/>
            <w:gridSpan w:val="5"/>
            <w:tcMar>
              <w:top w:w="288" w:type="dxa"/>
              <w:left w:w="115" w:type="dxa"/>
              <w:bottom w:w="144" w:type="dxa"/>
              <w:right w:w="144" w:type="dxa"/>
            </w:tcMar>
          </w:tcPr>
          <w:p w14:paraId="76473779" w14:textId="77777777" w:rsidR="00B7339D" w:rsidRPr="00B7339D" w:rsidRDefault="00B7339D" w:rsidP="00B7339D">
            <w:pPr>
              <w:pStyle w:val="LargeArticleTitle"/>
              <w:jc w:val="both"/>
              <w:rPr>
                <w:rFonts w:asciiTheme="minorHAnsi" w:hAnsiTheme="minorHAnsi"/>
                <w:sz w:val="24"/>
                <w:szCs w:val="24"/>
              </w:rPr>
            </w:pPr>
            <w:r>
              <w:rPr>
                <w:rFonts w:asciiTheme="minorHAnsi" w:hAnsiTheme="minorHAnsi"/>
                <w:sz w:val="24"/>
                <w:szCs w:val="8"/>
              </w:rPr>
              <w:t xml:space="preserve">(Taber, from pg.2) </w:t>
            </w:r>
            <w:r w:rsidRPr="00B7339D">
              <w:rPr>
                <w:rFonts w:asciiTheme="minorHAnsi" w:hAnsiTheme="minorHAnsi"/>
                <w:sz w:val="24"/>
                <w:szCs w:val="24"/>
              </w:rPr>
              <w:t>Alex’s hobbies included horseback riding in his younger years and dirt bike riding in the foothills as he became older. He and his brother, Patrick, along with several friends made time on weekends to ride together and challenge one another. Many videos, great memories, and lifelong bonds were created on these adventures.</w:t>
            </w:r>
          </w:p>
          <w:p w14:paraId="252820FC" w14:textId="77777777" w:rsidR="00B7339D" w:rsidRPr="00B7339D" w:rsidRDefault="00B7339D" w:rsidP="00B7339D">
            <w:pPr>
              <w:pStyle w:val="LargeArticleTitle"/>
              <w:jc w:val="both"/>
              <w:rPr>
                <w:rFonts w:asciiTheme="minorHAnsi" w:hAnsiTheme="minorHAnsi"/>
                <w:sz w:val="24"/>
                <w:szCs w:val="24"/>
              </w:rPr>
            </w:pPr>
            <w:r w:rsidRPr="00B7339D">
              <w:rPr>
                <w:rFonts w:asciiTheme="minorHAnsi" w:hAnsiTheme="minorHAnsi"/>
                <w:sz w:val="24"/>
                <w:szCs w:val="24"/>
              </w:rPr>
              <w:t xml:space="preserve">Alex is survived by his loving parents, Chris Taber and Lynda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his grandparents, Donald and Beverly Taber all of Shoshone; his brother, Patrick Taber (Marika </w:t>
            </w:r>
            <w:proofErr w:type="spellStart"/>
            <w:r w:rsidRPr="00B7339D">
              <w:rPr>
                <w:rFonts w:asciiTheme="minorHAnsi" w:hAnsiTheme="minorHAnsi"/>
                <w:sz w:val="24"/>
                <w:szCs w:val="24"/>
              </w:rPr>
              <w:t>Versis</w:t>
            </w:r>
            <w:proofErr w:type="spellEnd"/>
            <w:r w:rsidRPr="00B7339D">
              <w:rPr>
                <w:rFonts w:asciiTheme="minorHAnsi" w:hAnsiTheme="minorHAnsi"/>
                <w:sz w:val="24"/>
                <w:szCs w:val="24"/>
              </w:rPr>
              <w:t xml:space="preserve">) of Twin Falls; his half-siblings, Ethan (Tiffany) Taber of Rolla, MO; and Katelin (Nathan) Arnold of Rathdrum, ID; uncles and aunts, Darren (Amie) Taber of Shoshone, ID with cousins, Martin Taber, Moira Taber, and Megan Taber; Matt (Shirlee) Taber with cousins, Cole Davis, Madison Taber, and Hannah Taber; Mary Lou (Cisco) </w:t>
            </w:r>
            <w:proofErr w:type="spellStart"/>
            <w:r w:rsidRPr="00B7339D">
              <w:rPr>
                <w:rFonts w:asciiTheme="minorHAnsi" w:hAnsiTheme="minorHAnsi"/>
                <w:sz w:val="24"/>
                <w:szCs w:val="24"/>
              </w:rPr>
              <w:t>Limbago</w:t>
            </w:r>
            <w:proofErr w:type="spellEnd"/>
            <w:r w:rsidRPr="00B7339D">
              <w:rPr>
                <w:rFonts w:asciiTheme="minorHAnsi" w:hAnsiTheme="minorHAnsi"/>
                <w:sz w:val="24"/>
                <w:szCs w:val="24"/>
              </w:rPr>
              <w:t xml:space="preserve"> of Caldwell, ID with cousins, Brandi </w:t>
            </w:r>
            <w:proofErr w:type="spellStart"/>
            <w:r w:rsidRPr="00B7339D">
              <w:rPr>
                <w:rFonts w:asciiTheme="minorHAnsi" w:hAnsiTheme="minorHAnsi"/>
                <w:sz w:val="24"/>
                <w:szCs w:val="24"/>
              </w:rPr>
              <w:t>Limbago</w:t>
            </w:r>
            <w:proofErr w:type="spellEnd"/>
            <w:r w:rsidRPr="00B7339D">
              <w:rPr>
                <w:rFonts w:asciiTheme="minorHAnsi" w:hAnsiTheme="minorHAnsi"/>
                <w:sz w:val="24"/>
                <w:szCs w:val="24"/>
              </w:rPr>
              <w:t xml:space="preserve"> and Dan </w:t>
            </w:r>
            <w:proofErr w:type="spellStart"/>
            <w:r w:rsidRPr="00B7339D">
              <w:rPr>
                <w:rFonts w:asciiTheme="minorHAnsi" w:hAnsiTheme="minorHAnsi"/>
                <w:sz w:val="24"/>
                <w:szCs w:val="24"/>
              </w:rPr>
              <w:t>Limbago</w:t>
            </w:r>
            <w:proofErr w:type="spellEnd"/>
            <w:r w:rsidRPr="00B7339D">
              <w:rPr>
                <w:rFonts w:asciiTheme="minorHAnsi" w:hAnsiTheme="minorHAnsi"/>
                <w:sz w:val="24"/>
                <w:szCs w:val="24"/>
              </w:rPr>
              <w:t xml:space="preserve">; John (Bonnie)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of Twin Falls, ID with cousins, Brett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Luke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and Jodi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Margaret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(John Schroeder) of Boise, ID with cousins, Luci Schroeder-Hart and Paul Schroeder; Sid (Ricki)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of Twin Falls, ID with cousins, </w:t>
            </w:r>
            <w:proofErr w:type="spellStart"/>
            <w:r w:rsidRPr="00B7339D">
              <w:rPr>
                <w:rFonts w:asciiTheme="minorHAnsi" w:hAnsiTheme="minorHAnsi"/>
                <w:sz w:val="24"/>
                <w:szCs w:val="24"/>
              </w:rPr>
              <w:t>Midauti</w:t>
            </w:r>
            <w:proofErr w:type="spellEnd"/>
            <w:r w:rsidRPr="00B7339D">
              <w:rPr>
                <w:rFonts w:asciiTheme="minorHAnsi" w:hAnsiTheme="minorHAnsi"/>
                <w:sz w:val="24"/>
                <w:szCs w:val="24"/>
              </w:rPr>
              <w:t xml:space="preserve">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Kelsey Fairfield, Karson Wright, and Joe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Robin (Karen)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of Richfield, ID with cousins, Matthew (Ashley)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Michael (Parris)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 xml:space="preserve">, and Mariah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w:t>
            </w:r>
          </w:p>
          <w:p w14:paraId="0F861920" w14:textId="77777777" w:rsidR="00B7339D" w:rsidRPr="00B7339D" w:rsidRDefault="00B7339D" w:rsidP="00B7339D">
            <w:pPr>
              <w:pStyle w:val="LargeArticleTitle"/>
              <w:jc w:val="both"/>
              <w:rPr>
                <w:rFonts w:asciiTheme="minorHAnsi" w:hAnsiTheme="minorHAnsi"/>
                <w:sz w:val="24"/>
                <w:szCs w:val="24"/>
              </w:rPr>
            </w:pPr>
            <w:r w:rsidRPr="00B7339D">
              <w:rPr>
                <w:rFonts w:asciiTheme="minorHAnsi" w:hAnsiTheme="minorHAnsi"/>
                <w:sz w:val="24"/>
                <w:szCs w:val="24"/>
              </w:rPr>
              <w:t xml:space="preserve">Alex was preceded in death by his maternal grandparents, Ciriaco (Sid) and </w:t>
            </w:r>
            <w:proofErr w:type="spellStart"/>
            <w:r w:rsidRPr="00B7339D">
              <w:rPr>
                <w:rFonts w:asciiTheme="minorHAnsi" w:hAnsiTheme="minorHAnsi"/>
                <w:sz w:val="24"/>
                <w:szCs w:val="24"/>
              </w:rPr>
              <w:t>Luchy</w:t>
            </w:r>
            <w:proofErr w:type="spellEnd"/>
            <w:r w:rsidRPr="00B7339D">
              <w:rPr>
                <w:rFonts w:asciiTheme="minorHAnsi" w:hAnsiTheme="minorHAnsi"/>
                <w:sz w:val="24"/>
                <w:szCs w:val="24"/>
              </w:rPr>
              <w:t xml:space="preserve"> </w:t>
            </w:r>
            <w:proofErr w:type="spellStart"/>
            <w:r w:rsidRPr="00B7339D">
              <w:rPr>
                <w:rFonts w:asciiTheme="minorHAnsi" w:hAnsiTheme="minorHAnsi"/>
                <w:sz w:val="24"/>
                <w:szCs w:val="24"/>
              </w:rPr>
              <w:t>Lezamiz</w:t>
            </w:r>
            <w:proofErr w:type="spellEnd"/>
            <w:r w:rsidRPr="00B7339D">
              <w:rPr>
                <w:rFonts w:asciiTheme="minorHAnsi" w:hAnsiTheme="minorHAnsi"/>
                <w:sz w:val="24"/>
                <w:szCs w:val="24"/>
              </w:rPr>
              <w:t>.</w:t>
            </w:r>
          </w:p>
          <w:p w14:paraId="267E8F3B" w14:textId="274DDB36" w:rsidR="00B7339D" w:rsidRPr="00B7339D" w:rsidRDefault="00B7339D" w:rsidP="00B7339D">
            <w:pPr>
              <w:pStyle w:val="LargeArticleTitle"/>
              <w:jc w:val="both"/>
              <w:rPr>
                <w:rFonts w:asciiTheme="minorHAnsi" w:hAnsiTheme="minorHAnsi"/>
                <w:sz w:val="24"/>
                <w:szCs w:val="24"/>
              </w:rPr>
            </w:pPr>
            <w:r w:rsidRPr="00B7339D">
              <w:rPr>
                <w:rFonts w:asciiTheme="minorHAnsi" w:hAnsiTheme="minorHAnsi"/>
                <w:sz w:val="24"/>
                <w:szCs w:val="24"/>
              </w:rPr>
              <w:t>Funeral service will be held at 11:00 am, Saturday, March 15, 2025, at The Church of Jesus Christ of Latter-day Saints, 1228 S. Main St, Gooding, ID, followed by a Celebration of Life at the Gooding Basque Center, Gooding, ID.</w:t>
            </w:r>
          </w:p>
          <w:p w14:paraId="4D24E627" w14:textId="09D6CF15" w:rsidR="00B7339D" w:rsidRPr="00B7339D" w:rsidRDefault="00B7339D" w:rsidP="00682F29">
            <w:pPr>
              <w:pStyle w:val="LargeArticleTitle"/>
              <w:jc w:val="both"/>
              <w:rPr>
                <w:rFonts w:asciiTheme="minorHAnsi" w:hAnsiTheme="minorHAnsi"/>
                <w:sz w:val="24"/>
                <w:szCs w:val="24"/>
              </w:rPr>
            </w:pPr>
            <w:r w:rsidRPr="00B7339D">
              <w:rPr>
                <w:rFonts w:asciiTheme="minorHAnsi" w:hAnsiTheme="minorHAnsi"/>
                <w:sz w:val="24"/>
                <w:szCs w:val="24"/>
              </w:rPr>
              <w:t>In lieu of flowers, memorial donations may be made in Alex’s name to the Gooding Basque Association, PO Box 517 Gooding, ID. 83330.</w:t>
            </w:r>
          </w:p>
        </w:tc>
      </w:tr>
      <w:tr w:rsidR="00B7339D" w:rsidRPr="001A44B3" w14:paraId="54B0CD0C" w14:textId="77777777" w:rsidTr="00682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16"/>
        </w:trPr>
        <w:tc>
          <w:tcPr>
            <w:tcW w:w="10800" w:type="dxa"/>
            <w:gridSpan w:val="5"/>
            <w:tcMar>
              <w:top w:w="288" w:type="dxa"/>
              <w:left w:w="115" w:type="dxa"/>
              <w:bottom w:w="144" w:type="dxa"/>
              <w:right w:w="144" w:type="dxa"/>
            </w:tcMar>
          </w:tcPr>
          <w:p w14:paraId="04814A80" w14:textId="6C14A742" w:rsidR="00B7339D" w:rsidRPr="00EC136E" w:rsidRDefault="00B7339D" w:rsidP="00B7339D">
            <w:pPr>
              <w:pStyle w:val="LargeArticleTitle"/>
              <w:ind w:right="165"/>
              <w:jc w:val="center"/>
              <w:rPr>
                <w:rFonts w:asciiTheme="minorHAnsi" w:hAnsiTheme="minorHAnsi"/>
                <w:sz w:val="32"/>
                <w:szCs w:val="12"/>
              </w:rPr>
            </w:pPr>
            <w:r>
              <w:rPr>
                <w:noProof/>
              </w:rPr>
              <w:drawing>
                <wp:anchor distT="0" distB="0" distL="114300" distR="114300" simplePos="0" relativeHeight="251731968" behindDoc="1" locked="0" layoutInCell="1" allowOverlap="1" wp14:anchorId="3EF06009" wp14:editId="1DBEBD50">
                  <wp:simplePos x="0" y="0"/>
                  <wp:positionH relativeFrom="column">
                    <wp:posOffset>2270125</wp:posOffset>
                  </wp:positionH>
                  <wp:positionV relativeFrom="paragraph">
                    <wp:posOffset>0</wp:posOffset>
                  </wp:positionV>
                  <wp:extent cx="4509770" cy="3400425"/>
                  <wp:effectExtent l="0" t="0" r="5080" b="9525"/>
                  <wp:wrapTight wrapText="bothSides">
                    <wp:wrapPolygon edited="0">
                      <wp:start x="0" y="0"/>
                      <wp:lineTo x="0" y="21539"/>
                      <wp:lineTo x="21533" y="21539"/>
                      <wp:lineTo x="21533" y="0"/>
                      <wp:lineTo x="0" y="0"/>
                    </wp:wrapPolygon>
                  </wp:wrapTight>
                  <wp:docPr id="347877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77774" name="Picture 3"/>
                          <pic:cNvPicPr/>
                        </pic:nvPicPr>
                        <pic:blipFill rotWithShape="1">
                          <a:blip r:embed="rId18" cstate="print">
                            <a:extLst>
                              <a:ext uri="{28A0092B-C50C-407E-A947-70E740481C1C}">
                                <a14:useLocalDpi xmlns:a14="http://schemas.microsoft.com/office/drawing/2010/main" val="0"/>
                              </a:ext>
                            </a:extLst>
                          </a:blip>
                          <a:srcRect l="25443"/>
                          <a:stretch/>
                        </pic:blipFill>
                        <pic:spPr bwMode="auto">
                          <a:xfrm>
                            <a:off x="0" y="0"/>
                            <a:ext cx="450977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301741618"/>
                <w:placeholder>
                  <w:docPart w:val="340709F3C9474653A2F90017065F0065"/>
                </w:placeholder>
                <w15:appearance w15:val="hidden"/>
              </w:sdtPr>
              <w:sdtEndPr>
                <w:rPr>
                  <w:sz w:val="40"/>
                  <w:szCs w:val="16"/>
                  <w:u w:val="single"/>
                </w:rPr>
              </w:sdtEndPr>
              <w:sdtContent>
                <w:r>
                  <w:rPr>
                    <w:sz w:val="40"/>
                    <w:szCs w:val="16"/>
                  </w:rPr>
                  <w:t>Show ‘n’ Tell</w:t>
                </w:r>
              </w:sdtContent>
            </w:sdt>
          </w:p>
          <w:p w14:paraId="645D9EF9" w14:textId="56B8E740" w:rsidR="00B7339D" w:rsidRDefault="00B7339D" w:rsidP="00B7339D">
            <w:pPr>
              <w:spacing w:before="120"/>
              <w:jc w:val="both"/>
            </w:pPr>
            <w:r>
              <w:t xml:space="preserve">Al </w:t>
            </w:r>
            <w:proofErr w:type="spellStart"/>
            <w:r>
              <w:t>Barkl</w:t>
            </w:r>
            <w:proofErr w:type="spellEnd"/>
            <w:r>
              <w:t xml:space="preserve"> shared this </w:t>
            </w:r>
            <w:proofErr w:type="gramStart"/>
            <w:r>
              <w:t>really neat</w:t>
            </w:r>
            <w:proofErr w:type="gramEnd"/>
            <w:r>
              <w:t xml:space="preserve"> collection of belt buckles to share. Al collected these from the Red Power Round over the years. </w:t>
            </w:r>
          </w:p>
          <w:p w14:paraId="3D02CA02" w14:textId="43CFD8D4" w:rsidR="00B7339D" w:rsidRDefault="00B7339D" w:rsidP="00B7339D">
            <w:pPr>
              <w:spacing w:before="120"/>
              <w:jc w:val="both"/>
            </w:pPr>
            <w:r>
              <w:rPr>
                <w:noProof/>
              </w:rPr>
              <mc:AlternateContent>
                <mc:Choice Requires="wps">
                  <w:drawing>
                    <wp:anchor distT="0" distB="0" distL="114300" distR="114300" simplePos="0" relativeHeight="251732992" behindDoc="0" locked="0" layoutInCell="1" allowOverlap="1" wp14:anchorId="17BE27F1" wp14:editId="08CDC19C">
                      <wp:simplePos x="0" y="0"/>
                      <wp:positionH relativeFrom="column">
                        <wp:posOffset>3175</wp:posOffset>
                      </wp:positionH>
                      <wp:positionV relativeFrom="paragraph">
                        <wp:posOffset>666750</wp:posOffset>
                      </wp:positionV>
                      <wp:extent cx="2152650" cy="1524000"/>
                      <wp:effectExtent l="0" t="0" r="19050" b="19050"/>
                      <wp:wrapNone/>
                      <wp:docPr id="1790362990" name="Text Box 7"/>
                      <wp:cNvGraphicFramePr/>
                      <a:graphic xmlns:a="http://schemas.openxmlformats.org/drawingml/2006/main">
                        <a:graphicData uri="http://schemas.microsoft.com/office/word/2010/wordprocessingShape">
                          <wps:wsp>
                            <wps:cNvSpPr txBox="1"/>
                            <wps:spPr>
                              <a:xfrm>
                                <a:off x="0" y="0"/>
                                <a:ext cx="2152650" cy="1524000"/>
                              </a:xfrm>
                              <a:prstGeom prst="rect">
                                <a:avLst/>
                              </a:prstGeom>
                              <a:solidFill>
                                <a:schemeClr val="bg2">
                                  <a:lumMod val="90000"/>
                                </a:schemeClr>
                              </a:solidFill>
                              <a:ln w="6350">
                                <a:solidFill>
                                  <a:srgbClr val="C00000"/>
                                </a:solidFill>
                              </a:ln>
                            </wps:spPr>
                            <wps:txbx>
                              <w:txbxContent>
                                <w:p w14:paraId="0F35031E" w14:textId="77777777" w:rsidR="00F349D7" w:rsidRDefault="00B7339D" w:rsidP="00B7339D">
                                  <w:pPr>
                                    <w:jc w:val="center"/>
                                    <w:rPr>
                                      <w:rFonts w:asciiTheme="majorHAnsi" w:hAnsiTheme="majorHAnsi"/>
                                      <w:sz w:val="26"/>
                                      <w:szCs w:val="26"/>
                                    </w:rPr>
                                  </w:pPr>
                                  <w:r>
                                    <w:rPr>
                                      <w:rFonts w:asciiTheme="majorHAnsi" w:hAnsiTheme="majorHAnsi"/>
                                      <w:sz w:val="26"/>
                                      <w:szCs w:val="26"/>
                                    </w:rPr>
                                    <w:t>Scholarship</w:t>
                                  </w:r>
                                  <w:r w:rsidRPr="00B7339D">
                                    <w:rPr>
                                      <w:rFonts w:asciiTheme="majorHAnsi" w:hAnsiTheme="majorHAnsi"/>
                                      <w:sz w:val="26"/>
                                      <w:szCs w:val="26"/>
                                    </w:rPr>
                                    <w:t xml:space="preserve"> recipients will be attending our March Meeting. </w:t>
                                  </w:r>
                                </w:p>
                                <w:p w14:paraId="5937342F" w14:textId="719228D2" w:rsidR="00B7339D" w:rsidRPr="00B7339D" w:rsidRDefault="00B7339D" w:rsidP="00B7339D">
                                  <w:pPr>
                                    <w:jc w:val="center"/>
                                    <w:rPr>
                                      <w:rFonts w:asciiTheme="majorHAnsi" w:hAnsiTheme="majorHAnsi"/>
                                      <w:sz w:val="26"/>
                                      <w:szCs w:val="26"/>
                                    </w:rPr>
                                  </w:pPr>
                                  <w:r w:rsidRPr="00B7339D">
                                    <w:rPr>
                                      <w:rFonts w:asciiTheme="majorHAnsi" w:hAnsiTheme="majorHAnsi"/>
                                      <w:sz w:val="26"/>
                                      <w:szCs w:val="26"/>
                                    </w:rPr>
                                    <w:t>Come celebrate the achievements of these deserving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BE27F1" id="_x0000_t202" coordsize="21600,21600" o:spt="202" path="m,l,21600r21600,l21600,xe">
                      <v:stroke joinstyle="miter"/>
                      <v:path gradientshapeok="t" o:connecttype="rect"/>
                    </v:shapetype>
                    <v:shape id="Text Box 7" o:spid="_x0000_s1026" type="#_x0000_t202" style="position:absolute;left:0;text-align:left;margin-left:.25pt;margin-top:52.5pt;width:169.5pt;height:120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" fillcolor="#cfcdcd [2894]" strokecolor="#c00000" strokeweight=".5pt">
                      <v:textbox>
                        <w:txbxContent>
                          <w:p w14:paraId="0F35031E" w14:textId="77777777" w:rsidR="00F349D7" w:rsidRDefault="00B7339D" w:rsidP="00B7339D">
                            <w:pPr>
                              <w:jc w:val="center"/>
                              <w:rPr>
                                <w:rFonts w:asciiTheme="majorHAnsi" w:hAnsiTheme="majorHAnsi"/>
                                <w:sz w:val="26"/>
                                <w:szCs w:val="26"/>
                              </w:rPr>
                            </w:pPr>
                            <w:r>
                              <w:rPr>
                                <w:rFonts w:asciiTheme="majorHAnsi" w:hAnsiTheme="majorHAnsi"/>
                                <w:sz w:val="26"/>
                                <w:szCs w:val="26"/>
                              </w:rPr>
                              <w:t>Scholarship</w:t>
                            </w:r>
                            <w:r w:rsidRPr="00B7339D">
                              <w:rPr>
                                <w:rFonts w:asciiTheme="majorHAnsi" w:hAnsiTheme="majorHAnsi"/>
                                <w:sz w:val="26"/>
                                <w:szCs w:val="26"/>
                              </w:rPr>
                              <w:t xml:space="preserve"> recipients will be attending our March Meeting. </w:t>
                            </w:r>
                          </w:p>
                          <w:p w14:paraId="5937342F" w14:textId="719228D2" w:rsidR="00B7339D" w:rsidRPr="00B7339D" w:rsidRDefault="00B7339D" w:rsidP="00B7339D">
                            <w:pPr>
                              <w:jc w:val="center"/>
                              <w:rPr>
                                <w:rFonts w:asciiTheme="majorHAnsi" w:hAnsiTheme="majorHAnsi"/>
                                <w:sz w:val="26"/>
                                <w:szCs w:val="26"/>
                              </w:rPr>
                            </w:pPr>
                            <w:r w:rsidRPr="00B7339D">
                              <w:rPr>
                                <w:rFonts w:asciiTheme="majorHAnsi" w:hAnsiTheme="majorHAnsi"/>
                                <w:sz w:val="26"/>
                                <w:szCs w:val="26"/>
                              </w:rPr>
                              <w:t>Come celebrate the achievements of these deserving young people</w:t>
                            </w:r>
                          </w:p>
                        </w:txbxContent>
                      </v:textbox>
                    </v:shape>
                  </w:pict>
                </mc:Fallback>
              </mc:AlternateContent>
            </w:r>
            <w:r>
              <w:t xml:space="preserve">Red Power Round-up is an annual event featuring International Harvest. </w:t>
            </w:r>
          </w:p>
          <w:p w14:paraId="237182BA" w14:textId="75D570A5" w:rsidR="00B7339D" w:rsidRPr="00F25778" w:rsidRDefault="00B7339D" w:rsidP="00B7339D">
            <w:pPr>
              <w:pStyle w:val="LargeArticleTitle"/>
              <w:jc w:val="both"/>
              <w:rPr>
                <w:rFonts w:asciiTheme="minorHAnsi" w:hAnsiTheme="minorHAnsi"/>
                <w:sz w:val="24"/>
                <w:szCs w:val="8"/>
              </w:rPr>
            </w:pPr>
          </w:p>
        </w:tc>
      </w:tr>
      <w:tr w:rsidR="00B7339D" w:rsidRPr="001A44B3" w14:paraId="2EAB897F" w14:textId="77777777" w:rsidTr="00682F29">
        <w:trPr>
          <w:trHeight w:val="269"/>
        </w:trPr>
        <w:tc>
          <w:tcPr>
            <w:tcW w:w="4903" w:type="dxa"/>
            <w:gridSpan w:val="2"/>
            <w:tcBorders>
              <w:top w:val="nil"/>
              <w:left w:val="nil"/>
              <w:bottom w:val="thinThickMediumGap" w:sz="18" w:space="0" w:color="auto"/>
              <w:right w:val="nil"/>
            </w:tcBorders>
          </w:tcPr>
          <w:p w14:paraId="1DB71709" w14:textId="77777777" w:rsidR="00B7339D" w:rsidRPr="001A44B3" w:rsidRDefault="00B7339D" w:rsidP="00B7339D">
            <w:pPr>
              <w:pStyle w:val="NoSpacing"/>
            </w:pPr>
          </w:p>
        </w:tc>
        <w:tc>
          <w:tcPr>
            <w:tcW w:w="1001" w:type="dxa"/>
            <w:vMerge w:val="restart"/>
            <w:tcBorders>
              <w:top w:val="nil"/>
              <w:left w:val="nil"/>
              <w:bottom w:val="thinThickMediumGap" w:sz="18" w:space="0" w:color="auto"/>
              <w:right w:val="nil"/>
            </w:tcBorders>
            <w:vAlign w:val="center"/>
          </w:tcPr>
          <w:p w14:paraId="13FB674C" w14:textId="702DA83C" w:rsidR="00B7339D" w:rsidRPr="001A44B3" w:rsidRDefault="00B7339D" w:rsidP="00B7339D">
            <w:pPr>
              <w:pStyle w:val="Footer"/>
            </w:pPr>
            <w:r w:rsidRPr="001A44B3">
              <w:t xml:space="preserve">Page </w:t>
            </w:r>
            <w:r>
              <w:t>3</w:t>
            </w:r>
          </w:p>
        </w:tc>
        <w:tc>
          <w:tcPr>
            <w:tcW w:w="4896" w:type="dxa"/>
            <w:gridSpan w:val="2"/>
            <w:tcBorders>
              <w:top w:val="nil"/>
              <w:left w:val="nil"/>
              <w:bottom w:val="thinThickMediumGap" w:sz="18" w:space="0" w:color="auto"/>
              <w:right w:val="nil"/>
            </w:tcBorders>
          </w:tcPr>
          <w:p w14:paraId="2EB69CD6" w14:textId="77777777" w:rsidR="00B7339D" w:rsidRPr="001A44B3" w:rsidRDefault="00B7339D" w:rsidP="00B7339D">
            <w:pPr>
              <w:pStyle w:val="NoSpacing"/>
            </w:pPr>
          </w:p>
        </w:tc>
      </w:tr>
      <w:tr w:rsidR="00B7339D" w:rsidRPr="001A44B3" w14:paraId="1B69D8F9" w14:textId="77777777" w:rsidTr="00682F29">
        <w:trPr>
          <w:trHeight w:val="269"/>
        </w:trPr>
        <w:tc>
          <w:tcPr>
            <w:tcW w:w="4903" w:type="dxa"/>
            <w:gridSpan w:val="2"/>
            <w:tcBorders>
              <w:top w:val="thinThickMediumGap" w:sz="18" w:space="0" w:color="auto"/>
              <w:left w:val="nil"/>
              <w:bottom w:val="nil"/>
              <w:right w:val="nil"/>
            </w:tcBorders>
          </w:tcPr>
          <w:p w14:paraId="05C6991E" w14:textId="77777777" w:rsidR="00B7339D" w:rsidRPr="001A44B3" w:rsidRDefault="00B7339D" w:rsidP="00B7339D">
            <w:pPr>
              <w:pStyle w:val="NoSpacing"/>
            </w:pPr>
          </w:p>
        </w:tc>
        <w:tc>
          <w:tcPr>
            <w:tcW w:w="1001" w:type="dxa"/>
            <w:vMerge/>
            <w:tcBorders>
              <w:top w:val="thinThickMediumGap" w:sz="18" w:space="0" w:color="auto"/>
              <w:left w:val="nil"/>
              <w:bottom w:val="nil"/>
              <w:right w:val="nil"/>
            </w:tcBorders>
            <w:vAlign w:val="center"/>
          </w:tcPr>
          <w:p w14:paraId="2EECCE6B" w14:textId="77777777" w:rsidR="00B7339D" w:rsidRPr="001A44B3" w:rsidRDefault="00B7339D" w:rsidP="00B7339D">
            <w:pPr>
              <w:pStyle w:val="NoSpacing"/>
            </w:pPr>
          </w:p>
        </w:tc>
        <w:tc>
          <w:tcPr>
            <w:tcW w:w="4896" w:type="dxa"/>
            <w:gridSpan w:val="2"/>
            <w:tcBorders>
              <w:top w:val="thinThickMediumGap" w:sz="18" w:space="0" w:color="auto"/>
              <w:left w:val="nil"/>
              <w:bottom w:val="nil"/>
              <w:right w:val="nil"/>
            </w:tcBorders>
          </w:tcPr>
          <w:p w14:paraId="4DB7B364" w14:textId="77777777" w:rsidR="00B7339D" w:rsidRPr="001A44B3" w:rsidRDefault="00B7339D" w:rsidP="00B7339D">
            <w:pPr>
              <w:pStyle w:val="NoSpacing"/>
            </w:pPr>
          </w:p>
        </w:tc>
      </w:tr>
    </w:tbl>
    <w:p w14:paraId="23275B87" w14:textId="62A5EFFF" w:rsidR="008C6A09" w:rsidRDefault="008C6A09" w:rsidP="008A3222">
      <w:pPr>
        <w:rPr>
          <w:color w:val="000000" w:themeColor="text1"/>
        </w:rPr>
        <w:sectPr w:rsidR="008C6A09" w:rsidSect="00814CC3">
          <w:pgSz w:w="12240" w:h="15840" w:code="1"/>
          <w:pgMar w:top="720" w:right="720" w:bottom="720" w:left="720" w:header="720" w:footer="432" w:gutter="0"/>
          <w:cols w:space="720"/>
          <w:titlePg/>
          <w:docGrid w:linePitch="360"/>
        </w:sectPr>
      </w:pPr>
    </w:p>
    <w:p w14:paraId="2FF42E43" w14:textId="0D141077" w:rsidR="004105AA" w:rsidRDefault="00097106" w:rsidP="004105AA">
      <w:pPr>
        <w:pStyle w:val="ListParagraph"/>
        <w:spacing w:after="0"/>
        <w:ind w:left="-144"/>
      </w:pPr>
      <w:r>
        <w:rPr>
          <w:noProof/>
          <w:lang w:eastAsia="ja-JP"/>
        </w:rPr>
        <w:lastRenderedPageBreak/>
        <mc:AlternateContent>
          <mc:Choice Requires="wps">
            <w:drawing>
              <wp:anchor distT="0" distB="0" distL="114300" distR="114300" simplePos="0" relativeHeight="251656192" behindDoc="0" locked="0" layoutInCell="1" allowOverlap="1" wp14:anchorId="459F983B" wp14:editId="511BA5BF">
                <wp:simplePos x="0" y="0"/>
                <wp:positionH relativeFrom="margin">
                  <wp:posOffset>238125</wp:posOffset>
                </wp:positionH>
                <wp:positionV relativeFrom="margin">
                  <wp:posOffset>3818890</wp:posOffset>
                </wp:positionV>
                <wp:extent cx="6381750" cy="67627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381750" cy="676275"/>
                        </a:xfrm>
                        <a:prstGeom prst="rect">
                          <a:avLst/>
                        </a:prstGeom>
                        <a:solidFill>
                          <a:schemeClr val="bg1">
                            <a:lumMod val="85000"/>
                          </a:schemeClr>
                        </a:solidFill>
                        <a:ln w="44450" cmpd="thinThick">
                          <a:solidFill>
                            <a:schemeClr val="bg1">
                              <a:lumMod val="50000"/>
                            </a:schemeClr>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4E9BD1A" w14:textId="77777777" w:rsidR="00F349D7" w:rsidRDefault="00F349D7" w:rsidP="004105AA">
                            <w:pPr>
                              <w:spacing w:after="0"/>
                              <w:jc w:val="center"/>
                              <w:rPr>
                                <w:caps/>
                                <w:color w:val="000000" w:themeColor="text1"/>
                                <w:spacing w:val="12"/>
                              </w:rPr>
                            </w:pPr>
                            <w:r>
                              <w:rPr>
                                <w:caps/>
                                <w:color w:val="000000" w:themeColor="text1"/>
                                <w:spacing w:val="12"/>
                              </w:rPr>
                              <w:t>March</w:t>
                            </w:r>
                            <w:r w:rsidR="004105AA" w:rsidRPr="004E6937">
                              <w:rPr>
                                <w:caps/>
                                <w:color w:val="000000" w:themeColor="text1"/>
                                <w:spacing w:val="12"/>
                              </w:rPr>
                              <w:t xml:space="preserve"> Mtg: Thurs </w:t>
                            </w:r>
                            <w:r>
                              <w:rPr>
                                <w:caps/>
                                <w:color w:val="000000" w:themeColor="text1"/>
                                <w:spacing w:val="12"/>
                              </w:rPr>
                              <w:t>3/27</w:t>
                            </w:r>
                            <w:r w:rsidR="004105AA" w:rsidRPr="004E6937">
                              <w:rPr>
                                <w:caps/>
                                <w:color w:val="000000" w:themeColor="text1"/>
                                <w:spacing w:val="12"/>
                              </w:rPr>
                              <w:t xml:space="preserve"> @ Mtn View Barn, Jerome</w:t>
                            </w:r>
                            <w:r w:rsidR="00867457" w:rsidRPr="004E6937">
                              <w:rPr>
                                <w:caps/>
                                <w:color w:val="000000" w:themeColor="text1"/>
                                <w:spacing w:val="12"/>
                              </w:rPr>
                              <w:t>/</w:t>
                            </w:r>
                          </w:p>
                          <w:p w14:paraId="38B7D76A" w14:textId="6DF05AC7" w:rsidR="004105AA" w:rsidRDefault="00867457" w:rsidP="004105AA">
                            <w:pPr>
                              <w:spacing w:after="0"/>
                              <w:jc w:val="center"/>
                              <w:rPr>
                                <w:caps/>
                                <w:color w:val="000000" w:themeColor="text1"/>
                                <w:spacing w:val="12"/>
                              </w:rPr>
                            </w:pPr>
                            <w:r w:rsidRPr="004E6937">
                              <w:rPr>
                                <w:caps/>
                                <w:color w:val="000000" w:themeColor="text1"/>
                                <w:spacing w:val="12"/>
                              </w:rPr>
                              <w:t>Meal</w:t>
                            </w:r>
                            <w:r w:rsidR="00F94D9C" w:rsidRPr="004E6937">
                              <w:rPr>
                                <w:caps/>
                                <w:color w:val="000000" w:themeColor="text1"/>
                                <w:spacing w:val="12"/>
                              </w:rPr>
                              <w:t xml:space="preserve"> </w:t>
                            </w:r>
                            <w:r w:rsidR="004E6937" w:rsidRPr="004E6937">
                              <w:rPr>
                                <w:caps/>
                                <w:color w:val="000000" w:themeColor="text1"/>
                                <w:spacing w:val="12"/>
                              </w:rPr>
                              <w:t>7</w:t>
                            </w:r>
                            <w:r w:rsidR="00F349D7">
                              <w:rPr>
                                <w:caps/>
                                <w:color w:val="000000" w:themeColor="text1"/>
                                <w:spacing w:val="12"/>
                              </w:rPr>
                              <w:t>:</w:t>
                            </w:r>
                            <w:r w:rsidR="00E2102F">
                              <w:rPr>
                                <w:caps/>
                                <w:color w:val="000000" w:themeColor="text1"/>
                                <w:spacing w:val="12"/>
                              </w:rPr>
                              <w:t>00</w:t>
                            </w:r>
                            <w:r w:rsidR="00F94D9C" w:rsidRPr="004E6937">
                              <w:rPr>
                                <w:caps/>
                                <w:color w:val="000000" w:themeColor="text1"/>
                                <w:spacing w:val="12"/>
                              </w:rPr>
                              <w:t>pm, Mtg</w:t>
                            </w:r>
                            <w:r w:rsidR="004105AA" w:rsidRPr="004E6937">
                              <w:rPr>
                                <w:caps/>
                                <w:color w:val="000000" w:themeColor="text1"/>
                                <w:spacing w:val="12"/>
                              </w:rPr>
                              <w:t xml:space="preserve"> </w:t>
                            </w:r>
                            <w:r w:rsidR="00E2102F">
                              <w:rPr>
                                <w:caps/>
                                <w:color w:val="000000" w:themeColor="text1"/>
                                <w:spacing w:val="12"/>
                              </w:rPr>
                              <w:t>7:30</w:t>
                            </w:r>
                            <w:r w:rsidR="00F94D9C" w:rsidRPr="004E6937">
                              <w:rPr>
                                <w:caps/>
                                <w:color w:val="000000" w:themeColor="text1"/>
                                <w:spacing w:val="12"/>
                              </w:rPr>
                              <w:t>pm</w:t>
                            </w:r>
                          </w:p>
                          <w:p w14:paraId="6294A43F" w14:textId="10F6F252" w:rsidR="004E6937" w:rsidRPr="004E6937" w:rsidRDefault="004E6937" w:rsidP="004105AA">
                            <w:pPr>
                              <w:spacing w:after="0"/>
                              <w:jc w:val="center"/>
                              <w:rPr>
                                <w:caps/>
                                <w:color w:val="000000" w:themeColor="text1"/>
                                <w:spacing w:val="12"/>
                              </w:rPr>
                            </w:pPr>
                            <w:r>
                              <w:rPr>
                                <w:caps/>
                                <w:color w:val="000000" w:themeColor="text1"/>
                                <w:spacing w:val="12"/>
                              </w:rPr>
                              <w:t>Spring Plow Day at AppleWhite’s 4/2</w:t>
                            </w:r>
                            <w:r w:rsidR="00F349D7">
                              <w:rPr>
                                <w:caps/>
                                <w:color w:val="000000" w:themeColor="text1"/>
                                <w:spacing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83B" id="Rectangle 11" o:spid="_x0000_s1027" style="position:absolute;left:0;text-align:left;margin-left:18.75pt;margin-top:300.7pt;width:502.5pt;height:53.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" fillcolor="#d8d8d8 [2732]" strokecolor="#7f7f7f [1612]" strokeweight="3.5pt">
                <v:stroke linestyle="thinThick"/>
                <v:textbox>
                  <w:txbxContent>
                    <w:p w14:paraId="34E9BD1A" w14:textId="77777777" w:rsidR="00F349D7" w:rsidRDefault="00F349D7" w:rsidP="004105AA">
                      <w:pPr>
                        <w:spacing w:after="0"/>
                        <w:jc w:val="center"/>
                        <w:rPr>
                          <w:caps/>
                          <w:color w:val="000000" w:themeColor="text1"/>
                          <w:spacing w:val="12"/>
                        </w:rPr>
                      </w:pPr>
                      <w:r>
                        <w:rPr>
                          <w:caps/>
                          <w:color w:val="000000" w:themeColor="text1"/>
                          <w:spacing w:val="12"/>
                        </w:rPr>
                        <w:t>March</w:t>
                      </w:r>
                      <w:r w:rsidR="004105AA" w:rsidRPr="004E6937">
                        <w:rPr>
                          <w:caps/>
                          <w:color w:val="000000" w:themeColor="text1"/>
                          <w:spacing w:val="12"/>
                        </w:rPr>
                        <w:t xml:space="preserve"> Mtg: Thurs </w:t>
                      </w:r>
                      <w:r>
                        <w:rPr>
                          <w:caps/>
                          <w:color w:val="000000" w:themeColor="text1"/>
                          <w:spacing w:val="12"/>
                        </w:rPr>
                        <w:t>3/27</w:t>
                      </w:r>
                      <w:r w:rsidR="004105AA" w:rsidRPr="004E6937">
                        <w:rPr>
                          <w:caps/>
                          <w:color w:val="000000" w:themeColor="text1"/>
                          <w:spacing w:val="12"/>
                        </w:rPr>
                        <w:t xml:space="preserve"> @ Mtn View Barn, Jerome</w:t>
                      </w:r>
                      <w:r w:rsidR="00867457" w:rsidRPr="004E6937">
                        <w:rPr>
                          <w:caps/>
                          <w:color w:val="000000" w:themeColor="text1"/>
                          <w:spacing w:val="12"/>
                        </w:rPr>
                        <w:t>/</w:t>
                      </w:r>
                    </w:p>
                    <w:p w14:paraId="38B7D76A" w14:textId="6DF05AC7" w:rsidR="004105AA" w:rsidRDefault="00867457" w:rsidP="004105AA">
                      <w:pPr>
                        <w:spacing w:after="0"/>
                        <w:jc w:val="center"/>
                        <w:rPr>
                          <w:caps/>
                          <w:color w:val="000000" w:themeColor="text1"/>
                          <w:spacing w:val="12"/>
                        </w:rPr>
                      </w:pPr>
                      <w:r w:rsidRPr="004E6937">
                        <w:rPr>
                          <w:caps/>
                          <w:color w:val="000000" w:themeColor="text1"/>
                          <w:spacing w:val="12"/>
                        </w:rPr>
                        <w:t>Meal</w:t>
                      </w:r>
                      <w:r w:rsidR="00F94D9C" w:rsidRPr="004E6937">
                        <w:rPr>
                          <w:caps/>
                          <w:color w:val="000000" w:themeColor="text1"/>
                          <w:spacing w:val="12"/>
                        </w:rPr>
                        <w:t xml:space="preserve"> </w:t>
                      </w:r>
                      <w:r w:rsidR="004E6937" w:rsidRPr="004E6937">
                        <w:rPr>
                          <w:caps/>
                          <w:color w:val="000000" w:themeColor="text1"/>
                          <w:spacing w:val="12"/>
                        </w:rPr>
                        <w:t>7</w:t>
                      </w:r>
                      <w:r w:rsidR="00F349D7">
                        <w:rPr>
                          <w:caps/>
                          <w:color w:val="000000" w:themeColor="text1"/>
                          <w:spacing w:val="12"/>
                        </w:rPr>
                        <w:t>:</w:t>
                      </w:r>
                      <w:r w:rsidR="00E2102F">
                        <w:rPr>
                          <w:caps/>
                          <w:color w:val="000000" w:themeColor="text1"/>
                          <w:spacing w:val="12"/>
                        </w:rPr>
                        <w:t>00</w:t>
                      </w:r>
                      <w:r w:rsidR="00F94D9C" w:rsidRPr="004E6937">
                        <w:rPr>
                          <w:caps/>
                          <w:color w:val="000000" w:themeColor="text1"/>
                          <w:spacing w:val="12"/>
                        </w:rPr>
                        <w:t>pm, Mtg</w:t>
                      </w:r>
                      <w:r w:rsidR="004105AA" w:rsidRPr="004E6937">
                        <w:rPr>
                          <w:caps/>
                          <w:color w:val="000000" w:themeColor="text1"/>
                          <w:spacing w:val="12"/>
                        </w:rPr>
                        <w:t xml:space="preserve"> </w:t>
                      </w:r>
                      <w:r w:rsidR="00E2102F">
                        <w:rPr>
                          <w:caps/>
                          <w:color w:val="000000" w:themeColor="text1"/>
                          <w:spacing w:val="12"/>
                        </w:rPr>
                        <w:t>7:30</w:t>
                      </w:r>
                      <w:r w:rsidR="00F94D9C" w:rsidRPr="004E6937">
                        <w:rPr>
                          <w:caps/>
                          <w:color w:val="000000" w:themeColor="text1"/>
                          <w:spacing w:val="12"/>
                        </w:rPr>
                        <w:t>pm</w:t>
                      </w:r>
                    </w:p>
                    <w:p w14:paraId="6294A43F" w14:textId="10F6F252" w:rsidR="004E6937" w:rsidRPr="004E6937" w:rsidRDefault="004E6937" w:rsidP="004105AA">
                      <w:pPr>
                        <w:spacing w:after="0"/>
                        <w:jc w:val="center"/>
                        <w:rPr>
                          <w:caps/>
                          <w:color w:val="000000" w:themeColor="text1"/>
                          <w:spacing w:val="12"/>
                        </w:rPr>
                      </w:pPr>
                      <w:r>
                        <w:rPr>
                          <w:caps/>
                          <w:color w:val="000000" w:themeColor="text1"/>
                          <w:spacing w:val="12"/>
                        </w:rPr>
                        <w:t>Spring Plow Day at AppleWhite’s 4/2</w:t>
                      </w:r>
                      <w:r w:rsidR="00F349D7">
                        <w:rPr>
                          <w:caps/>
                          <w:color w:val="000000" w:themeColor="text1"/>
                          <w:spacing w:val="12"/>
                        </w:rPr>
                        <w:t>6</w:t>
                      </w:r>
                    </w:p>
                  </w:txbxContent>
                </v:textbox>
                <w10:wrap type="topAndBottom" anchorx="margin" anchory="margin"/>
              </v:rect>
            </w:pict>
          </mc:Fallback>
        </mc:AlternateContent>
      </w:r>
      <w:r w:rsidR="00867457">
        <w:rPr>
          <w:noProof/>
          <w:lang w:eastAsia="ja-JP"/>
        </w:rPr>
        <mc:AlternateContent>
          <mc:Choice Requires="wps">
            <w:drawing>
              <wp:anchor distT="0" distB="0" distL="114300" distR="114300" simplePos="0" relativeHeight="251655168" behindDoc="1" locked="0" layoutInCell="1" allowOverlap="1" wp14:anchorId="1023CFD6" wp14:editId="1A6C2A10">
                <wp:simplePos x="0" y="0"/>
                <wp:positionH relativeFrom="margin">
                  <wp:align>center</wp:align>
                </wp:positionH>
                <wp:positionV relativeFrom="margin">
                  <wp:align>top</wp:align>
                </wp:positionV>
                <wp:extent cx="6381750" cy="3714750"/>
                <wp:effectExtent l="19050" t="19050" r="19050" b="19050"/>
                <wp:wrapSquare wrapText="bothSides"/>
                <wp:docPr id="14" name="Rectangle 14"/>
                <wp:cNvGraphicFramePr/>
                <a:graphic xmlns:a="http://schemas.openxmlformats.org/drawingml/2006/main">
                  <a:graphicData uri="http://schemas.microsoft.com/office/word/2010/wordprocessingShape">
                    <wps:wsp>
                      <wps:cNvSpPr/>
                      <wps:spPr>
                        <a:xfrm rot="10800000" flipH="1" flipV="1">
                          <a:off x="0" y="0"/>
                          <a:ext cx="6381750" cy="3714750"/>
                        </a:xfrm>
                        <a:prstGeom prst="rect">
                          <a:avLst/>
                        </a:prstGeom>
                        <a:solidFill>
                          <a:schemeClr val="bg1"/>
                        </a:solidFill>
                        <a:ln w="44450" cmpd="dbl">
                          <a:solidFill>
                            <a:schemeClr val="tx2"/>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tbl>
                            <w:tblPr>
                              <w:tblW w:w="4999" w:type="pct"/>
                              <w:tblLook w:val="04A0" w:firstRow="1" w:lastRow="0" w:firstColumn="1" w:lastColumn="0" w:noHBand="0" w:noVBand="1"/>
                            </w:tblPr>
                            <w:tblGrid>
                              <w:gridCol w:w="1620"/>
                              <w:gridCol w:w="21"/>
                              <w:gridCol w:w="7367"/>
                              <w:gridCol w:w="697"/>
                            </w:tblGrid>
                            <w:tr w:rsidR="00EF023B" w14:paraId="00D9AC12" w14:textId="77777777" w:rsidTr="00867457">
                              <w:trPr>
                                <w:trHeight w:val="1278"/>
                              </w:trPr>
                              <w:tc>
                                <w:tcPr>
                                  <w:tcW w:w="4641" w:type="pct"/>
                                  <w:gridSpan w:val="3"/>
                                </w:tcPr>
                                <w:p w14:paraId="0ED1B07E" w14:textId="77777777" w:rsidR="004105AA" w:rsidRPr="00F77E66" w:rsidRDefault="004105AA">
                                  <w:pPr>
                                    <w:pStyle w:val="NoSpacing"/>
                                    <w:rPr>
                                      <w:color w:val="3B3838" w:themeColor="background2" w:themeShade="40"/>
                                    </w:rPr>
                                  </w:pPr>
                                  <w:r w:rsidRPr="00F77E66">
                                    <w:rPr>
                                      <w:color w:val="3B3838" w:themeColor="background2" w:themeShade="40"/>
                                    </w:rPr>
                                    <w:t>Magic Valley Antique Tractor Pullers</w:t>
                                  </w:r>
                                </w:p>
                                <w:p w14:paraId="1D6C94E9" w14:textId="77777777" w:rsidR="004105AA" w:rsidRDefault="004105AA" w:rsidP="00F77E66">
                                  <w:pPr>
                                    <w:pStyle w:val="NoSpacing"/>
                                    <w:rPr>
                                      <w:color w:val="3B3838" w:themeColor="background2" w:themeShade="40"/>
                                    </w:rPr>
                                  </w:pPr>
                                  <w:r w:rsidRPr="00F77E66">
                                    <w:rPr>
                                      <w:color w:val="3B3838" w:themeColor="background2" w:themeShade="40"/>
                                    </w:rPr>
                                    <w:t xml:space="preserve">c/o </w:t>
                                  </w:r>
                                  <w:r>
                                    <w:rPr>
                                      <w:color w:val="3B3838" w:themeColor="background2" w:themeShade="40"/>
                                    </w:rPr>
                                    <w:t>Cassie Duchow</w:t>
                                  </w:r>
                                </w:p>
                                <w:p w14:paraId="69997EE4" w14:textId="77777777" w:rsidR="004105AA" w:rsidRDefault="004105AA" w:rsidP="00F77E66">
                                  <w:pPr>
                                    <w:pStyle w:val="NoSpacing"/>
                                    <w:rPr>
                                      <w:color w:val="3B3838" w:themeColor="background2" w:themeShade="40"/>
                                    </w:rPr>
                                  </w:pPr>
                                  <w:r>
                                    <w:rPr>
                                      <w:color w:val="3B3838" w:themeColor="background2" w:themeShade="40"/>
                                    </w:rPr>
                                    <w:t>3682 N 2500 E</w:t>
                                  </w:r>
                                </w:p>
                                <w:p w14:paraId="40A5DF46" w14:textId="77777777" w:rsidR="004105AA" w:rsidRDefault="004105AA" w:rsidP="00F77E66">
                                  <w:pPr>
                                    <w:pStyle w:val="NoSpacing"/>
                                  </w:pPr>
                                  <w:r>
                                    <w:rPr>
                                      <w:color w:val="3B3838" w:themeColor="background2" w:themeShade="40"/>
                                    </w:rPr>
                                    <w:t>Twin Falls, Idaho   83301</w:t>
                                  </w:r>
                                </w:p>
                              </w:tc>
                              <w:tc>
                                <w:tcPr>
                                  <w:tcW w:w="359" w:type="pct"/>
                                  <w:vAlign w:val="center"/>
                                </w:tcPr>
                                <w:p w14:paraId="3673503B" w14:textId="77777777" w:rsidR="004105AA" w:rsidRDefault="004105AA">
                                  <w:pPr>
                                    <w:ind w:right="440"/>
                                    <w:rPr>
                                      <w:color w:val="44546A" w:themeColor="text2"/>
                                    </w:rPr>
                                  </w:pPr>
                                </w:p>
                              </w:tc>
                            </w:tr>
                            <w:tr w:rsidR="004105AA" w14:paraId="6DE0EBC7" w14:textId="77777777" w:rsidTr="00867457">
                              <w:trPr>
                                <w:trHeight w:val="180"/>
                              </w:trPr>
                              <w:tc>
                                <w:tcPr>
                                  <w:tcW w:w="5000" w:type="pct"/>
                                  <w:gridSpan w:val="4"/>
                                  <w:vAlign w:val="center"/>
                                </w:tcPr>
                                <w:p w14:paraId="39AAF0B4" w14:textId="77777777" w:rsidR="004105AA" w:rsidRDefault="004105AA">
                                  <w:pPr>
                                    <w:ind w:right="440"/>
                                    <w:rPr>
                                      <w:color w:val="44546A" w:themeColor="text2"/>
                                    </w:rPr>
                                  </w:pPr>
                                </w:p>
                              </w:tc>
                            </w:tr>
                            <w:tr w:rsidR="003F7F70" w14:paraId="79DC9083" w14:textId="77777777" w:rsidTr="00867457">
                              <w:trPr>
                                <w:trHeight w:val="3456"/>
                              </w:trPr>
                              <w:tc>
                                <w:tcPr>
                                  <w:tcW w:w="845" w:type="pct"/>
                                  <w:gridSpan w:val="2"/>
                                  <w:shd w:val="clear" w:color="auto" w:fill="auto"/>
                                </w:tcPr>
                                <w:p w14:paraId="68C2140C" w14:textId="77777777" w:rsidR="004105AA" w:rsidRDefault="004105AA">
                                  <w:pPr>
                                    <w:rPr>
                                      <w:color w:val="44546A" w:themeColor="text2"/>
                                    </w:rPr>
                                  </w:pPr>
                                  <w:r>
                                    <w:rPr>
                                      <w:noProof/>
                                    </w:rPr>
                                    <w:drawing>
                                      <wp:inline distT="0" distB="0" distL="0" distR="0" wp14:anchorId="25D6E247" wp14:editId="42F00A81">
                                        <wp:extent cx="887036" cy="720354"/>
                                        <wp:effectExtent l="0" t="0" r="8890" b="3810"/>
                                        <wp:docPr id="1310396222" name="Graphic 1310396222">
                                          <a:extLst xmlns:a="http://schemas.openxmlformats.org/drawingml/2006/main">
                                            <a:ext uri="{FF2B5EF4-FFF2-40B4-BE49-F238E27FC236}">
                                              <a16:creationId xmlns:a16="http://schemas.microsoft.com/office/drawing/2014/main" id="{ABDC79D5-46DA-4307-90D5-8C4E8AF13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a:extLst>
                                                    <a:ext uri="{FF2B5EF4-FFF2-40B4-BE49-F238E27FC236}">
                                                      <a16:creationId xmlns:a16="http://schemas.microsoft.com/office/drawing/2014/main" id="{ABDC79D5-46DA-4307-90D5-8C4E8AF1382B}"/>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87036" cy="720354"/>
                                                </a:xfrm>
                                                <a:prstGeom prst="rect">
                                                  <a:avLst/>
                                                </a:prstGeom>
                                              </pic:spPr>
                                            </pic:pic>
                                          </a:graphicData>
                                        </a:graphic>
                                      </wp:inline>
                                    </w:drawing>
                                  </w:r>
                                </w:p>
                                <w:p w14:paraId="7887F9C8" w14:textId="77777777" w:rsidR="004105AA" w:rsidRDefault="004105AA">
                                  <w:pPr>
                                    <w:rPr>
                                      <w:color w:val="44546A" w:themeColor="text2"/>
                                    </w:rPr>
                                  </w:pPr>
                                  <w:r>
                                    <w:rPr>
                                      <w:noProof/>
                                      <w:color w:val="44546A" w:themeColor="text2"/>
                                    </w:rPr>
                                    <w:drawing>
                                      <wp:inline distT="0" distB="0" distL="0" distR="0" wp14:anchorId="64F2D45F" wp14:editId="52CA24D7">
                                        <wp:extent cx="904875" cy="880905"/>
                                        <wp:effectExtent l="0" t="0" r="0" b="0"/>
                                        <wp:docPr id="206641708" name="Picture 20664170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913786" cy="889580"/>
                                                </a:xfrm>
                                                <a:prstGeom prst="rect">
                                                  <a:avLst/>
                                                </a:prstGeom>
                                              </pic:spPr>
                                            </pic:pic>
                                          </a:graphicData>
                                        </a:graphic>
                                      </wp:inline>
                                    </w:drawing>
                                  </w:r>
                                </w:p>
                              </w:tc>
                              <w:tc>
                                <w:tcPr>
                                  <w:tcW w:w="3796" w:type="pct"/>
                                  <w:shd w:val="clear" w:color="auto" w:fill="auto"/>
                                  <w:vAlign w:val="center"/>
                                </w:tcPr>
                                <w:p w14:paraId="13865D4D" w14:textId="15AD8718" w:rsidR="004105AA" w:rsidRPr="008D69EE" w:rsidRDefault="004105AA" w:rsidP="008D69EE">
                                  <w:pPr>
                                    <w:pStyle w:val="BodyCopy"/>
                                    <w:spacing w:before="0" w:beforeAutospacing="0" w:after="0" w:afterAutospacing="0"/>
                                    <w:jc w:val="center"/>
                                  </w:pPr>
                                </w:p>
                              </w:tc>
                              <w:tc>
                                <w:tcPr>
                                  <w:tcW w:w="359" w:type="pct"/>
                                </w:tcPr>
                                <w:p w14:paraId="24B61F54" w14:textId="77777777" w:rsidR="004105AA" w:rsidRDefault="004105AA">
                                  <w:pPr>
                                    <w:rPr>
                                      <w:color w:val="44546A" w:themeColor="text2"/>
                                    </w:rPr>
                                  </w:pPr>
                                </w:p>
                              </w:tc>
                            </w:tr>
                            <w:tr w:rsidR="004105AA" w14:paraId="3E86373D" w14:textId="77777777" w:rsidTr="00867457">
                              <w:trPr>
                                <w:trHeight w:val="720"/>
                              </w:trPr>
                              <w:tc>
                                <w:tcPr>
                                  <w:tcW w:w="5000" w:type="pct"/>
                                  <w:gridSpan w:val="4"/>
                                </w:tcPr>
                                <w:p w14:paraId="1DA0D7DF" w14:textId="77777777" w:rsidR="004105AA" w:rsidRDefault="004105AA">
                                  <w:pPr>
                                    <w:rPr>
                                      <w:color w:val="44546A" w:themeColor="text2"/>
                                    </w:rPr>
                                  </w:pPr>
                                </w:p>
                              </w:tc>
                            </w:tr>
                            <w:tr w:rsidR="004105AA" w14:paraId="46CB9CF5" w14:textId="77777777" w:rsidTr="00867457">
                              <w:tc>
                                <w:tcPr>
                                  <w:tcW w:w="834" w:type="pct"/>
                                </w:tcPr>
                                <w:p w14:paraId="3E0205F6" w14:textId="77777777" w:rsidR="004105AA" w:rsidRDefault="004105AA">
                                  <w:pPr>
                                    <w:rPr>
                                      <w:color w:val="44546A" w:themeColor="text2"/>
                                    </w:rPr>
                                  </w:pPr>
                                </w:p>
                              </w:tc>
                              <w:tc>
                                <w:tcPr>
                                  <w:tcW w:w="4166" w:type="pct"/>
                                  <w:gridSpan w:val="3"/>
                                  <w:vAlign w:val="center"/>
                                </w:tcPr>
                                <w:p w14:paraId="6EAB904C" w14:textId="77777777" w:rsidR="004105AA" w:rsidRDefault="004105AA">
                                  <w:pPr>
                                    <w:jc w:val="right"/>
                                    <w:rPr>
                                      <w:color w:val="44546A" w:themeColor="text2"/>
                                    </w:rPr>
                                  </w:pPr>
                                </w:p>
                              </w:tc>
                            </w:tr>
                          </w:tbl>
                          <w:p w14:paraId="0C514BD5" w14:textId="77777777" w:rsidR="004105AA" w:rsidRDefault="004105AA" w:rsidP="004105AA">
                            <w:pPr>
                              <w:rPr>
                                <w:color w:val="44546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CFD6" id="Rectangle 14" o:spid="_x0000_s1028" style="position:absolute;left:0;text-align:left;margin-left:0;margin-top:0;width:502.5pt;height:292.5pt;rotation:180;flip:x y;z-index:-251661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" fillcolor="white [3212]" strokecolor="#44546a [3215]" strokeweight="3.5pt">
                <v:stroke linestyle="thinThin"/>
                <v:textbox>
                  <w:txbxContent>
                    <w:tbl>
                      <w:tblPr>
                        <w:tblW w:w="4999" w:type="pct"/>
                        <w:tblLook w:val="04A0" w:firstRow="1" w:lastRow="0" w:firstColumn="1" w:lastColumn="0" w:noHBand="0" w:noVBand="1"/>
                      </w:tblPr>
                      <w:tblGrid>
                        <w:gridCol w:w="1620"/>
                        <w:gridCol w:w="21"/>
                        <w:gridCol w:w="7367"/>
                        <w:gridCol w:w="697"/>
                      </w:tblGrid>
                      <w:tr w:rsidR="00EF023B" w14:paraId="00D9AC12" w14:textId="77777777" w:rsidTr="00867457">
                        <w:trPr>
                          <w:trHeight w:val="1278"/>
                        </w:trPr>
                        <w:tc>
                          <w:tcPr>
                            <w:tcW w:w="4641" w:type="pct"/>
                            <w:gridSpan w:val="3"/>
                          </w:tcPr>
                          <w:p w14:paraId="0ED1B07E" w14:textId="77777777" w:rsidR="004105AA" w:rsidRPr="00F77E66" w:rsidRDefault="004105AA">
                            <w:pPr>
                              <w:pStyle w:val="NoSpacing"/>
                              <w:rPr>
                                <w:color w:val="3B3838" w:themeColor="background2" w:themeShade="40"/>
                              </w:rPr>
                            </w:pPr>
                            <w:r w:rsidRPr="00F77E66">
                              <w:rPr>
                                <w:color w:val="3B3838" w:themeColor="background2" w:themeShade="40"/>
                              </w:rPr>
                              <w:t>Magic Valley Antique Tractor Pullers</w:t>
                            </w:r>
                          </w:p>
                          <w:p w14:paraId="1D6C94E9" w14:textId="77777777" w:rsidR="004105AA" w:rsidRDefault="004105AA" w:rsidP="00F77E66">
                            <w:pPr>
                              <w:pStyle w:val="NoSpacing"/>
                              <w:rPr>
                                <w:color w:val="3B3838" w:themeColor="background2" w:themeShade="40"/>
                              </w:rPr>
                            </w:pPr>
                            <w:r w:rsidRPr="00F77E66">
                              <w:rPr>
                                <w:color w:val="3B3838" w:themeColor="background2" w:themeShade="40"/>
                              </w:rPr>
                              <w:t xml:space="preserve">c/o </w:t>
                            </w:r>
                            <w:r>
                              <w:rPr>
                                <w:color w:val="3B3838" w:themeColor="background2" w:themeShade="40"/>
                              </w:rPr>
                              <w:t>Cassie Duchow</w:t>
                            </w:r>
                          </w:p>
                          <w:p w14:paraId="69997EE4" w14:textId="77777777" w:rsidR="004105AA" w:rsidRDefault="004105AA" w:rsidP="00F77E66">
                            <w:pPr>
                              <w:pStyle w:val="NoSpacing"/>
                              <w:rPr>
                                <w:color w:val="3B3838" w:themeColor="background2" w:themeShade="40"/>
                              </w:rPr>
                            </w:pPr>
                            <w:r>
                              <w:rPr>
                                <w:color w:val="3B3838" w:themeColor="background2" w:themeShade="40"/>
                              </w:rPr>
                              <w:t>3682 N 2500 E</w:t>
                            </w:r>
                          </w:p>
                          <w:p w14:paraId="40A5DF46" w14:textId="77777777" w:rsidR="004105AA" w:rsidRDefault="004105AA" w:rsidP="00F77E66">
                            <w:pPr>
                              <w:pStyle w:val="NoSpacing"/>
                            </w:pPr>
                            <w:r>
                              <w:rPr>
                                <w:color w:val="3B3838" w:themeColor="background2" w:themeShade="40"/>
                              </w:rPr>
                              <w:t>Twin Falls, Idaho   83301</w:t>
                            </w:r>
                          </w:p>
                        </w:tc>
                        <w:tc>
                          <w:tcPr>
                            <w:tcW w:w="359" w:type="pct"/>
                            <w:vAlign w:val="center"/>
                          </w:tcPr>
                          <w:p w14:paraId="3673503B" w14:textId="77777777" w:rsidR="004105AA" w:rsidRDefault="004105AA">
                            <w:pPr>
                              <w:ind w:right="440"/>
                              <w:rPr>
                                <w:color w:val="44546A" w:themeColor="text2"/>
                              </w:rPr>
                            </w:pPr>
                          </w:p>
                        </w:tc>
                      </w:tr>
                      <w:tr w:rsidR="004105AA" w14:paraId="6DE0EBC7" w14:textId="77777777" w:rsidTr="00867457">
                        <w:trPr>
                          <w:trHeight w:val="180"/>
                        </w:trPr>
                        <w:tc>
                          <w:tcPr>
                            <w:tcW w:w="5000" w:type="pct"/>
                            <w:gridSpan w:val="4"/>
                            <w:vAlign w:val="center"/>
                          </w:tcPr>
                          <w:p w14:paraId="39AAF0B4" w14:textId="77777777" w:rsidR="004105AA" w:rsidRDefault="004105AA">
                            <w:pPr>
                              <w:ind w:right="440"/>
                              <w:rPr>
                                <w:color w:val="44546A" w:themeColor="text2"/>
                              </w:rPr>
                            </w:pPr>
                          </w:p>
                        </w:tc>
                      </w:tr>
                      <w:tr w:rsidR="003F7F70" w14:paraId="79DC9083" w14:textId="77777777" w:rsidTr="00867457">
                        <w:trPr>
                          <w:trHeight w:val="3456"/>
                        </w:trPr>
                        <w:tc>
                          <w:tcPr>
                            <w:tcW w:w="845" w:type="pct"/>
                            <w:gridSpan w:val="2"/>
                            <w:shd w:val="clear" w:color="auto" w:fill="auto"/>
                          </w:tcPr>
                          <w:p w14:paraId="68C2140C" w14:textId="77777777" w:rsidR="004105AA" w:rsidRDefault="004105AA">
                            <w:pPr>
                              <w:rPr>
                                <w:color w:val="44546A" w:themeColor="text2"/>
                              </w:rPr>
                            </w:pPr>
                            <w:r>
                              <w:rPr>
                                <w:noProof/>
                              </w:rPr>
                              <w:drawing>
                                <wp:inline distT="0" distB="0" distL="0" distR="0" wp14:anchorId="25D6E247" wp14:editId="42F00A81">
                                  <wp:extent cx="887036" cy="720354"/>
                                  <wp:effectExtent l="0" t="0" r="8890" b="3810"/>
                                  <wp:docPr id="1310396222" name="Graphic 1310396222">
                                    <a:extLst xmlns:a="http://schemas.openxmlformats.org/drawingml/2006/main">
                                      <a:ext uri="{FF2B5EF4-FFF2-40B4-BE49-F238E27FC236}">
                                        <a16:creationId xmlns:a16="http://schemas.microsoft.com/office/drawing/2014/main" id="{ABDC79D5-46DA-4307-90D5-8C4E8AF13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a:extLst>
                                              <a:ext uri="{FF2B5EF4-FFF2-40B4-BE49-F238E27FC236}">
                                                <a16:creationId xmlns:a16="http://schemas.microsoft.com/office/drawing/2014/main" id="{ABDC79D5-46DA-4307-90D5-8C4E8AF1382B}"/>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87036" cy="720354"/>
                                          </a:xfrm>
                                          <a:prstGeom prst="rect">
                                            <a:avLst/>
                                          </a:prstGeom>
                                        </pic:spPr>
                                      </pic:pic>
                                    </a:graphicData>
                                  </a:graphic>
                                </wp:inline>
                              </w:drawing>
                            </w:r>
                          </w:p>
                          <w:p w14:paraId="7887F9C8" w14:textId="77777777" w:rsidR="004105AA" w:rsidRDefault="004105AA">
                            <w:pPr>
                              <w:rPr>
                                <w:color w:val="44546A" w:themeColor="text2"/>
                              </w:rPr>
                            </w:pPr>
                            <w:r>
                              <w:rPr>
                                <w:noProof/>
                                <w:color w:val="44546A" w:themeColor="text2"/>
                              </w:rPr>
                              <w:drawing>
                                <wp:inline distT="0" distB="0" distL="0" distR="0" wp14:anchorId="64F2D45F" wp14:editId="52CA24D7">
                                  <wp:extent cx="904875" cy="880905"/>
                                  <wp:effectExtent l="0" t="0" r="0" b="0"/>
                                  <wp:docPr id="206641708" name="Picture 20664170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913786" cy="889580"/>
                                          </a:xfrm>
                                          <a:prstGeom prst="rect">
                                            <a:avLst/>
                                          </a:prstGeom>
                                        </pic:spPr>
                                      </pic:pic>
                                    </a:graphicData>
                                  </a:graphic>
                                </wp:inline>
                              </w:drawing>
                            </w:r>
                          </w:p>
                        </w:tc>
                        <w:tc>
                          <w:tcPr>
                            <w:tcW w:w="3796" w:type="pct"/>
                            <w:shd w:val="clear" w:color="auto" w:fill="auto"/>
                            <w:vAlign w:val="center"/>
                          </w:tcPr>
                          <w:p w14:paraId="13865D4D" w14:textId="15AD8718" w:rsidR="004105AA" w:rsidRPr="008D69EE" w:rsidRDefault="004105AA" w:rsidP="008D69EE">
                            <w:pPr>
                              <w:pStyle w:val="BodyCopy"/>
                              <w:spacing w:before="0" w:beforeAutospacing="0" w:after="0" w:afterAutospacing="0"/>
                              <w:jc w:val="center"/>
                            </w:pPr>
                          </w:p>
                        </w:tc>
                        <w:tc>
                          <w:tcPr>
                            <w:tcW w:w="359" w:type="pct"/>
                          </w:tcPr>
                          <w:p w14:paraId="24B61F54" w14:textId="77777777" w:rsidR="004105AA" w:rsidRDefault="004105AA">
                            <w:pPr>
                              <w:rPr>
                                <w:color w:val="44546A" w:themeColor="text2"/>
                              </w:rPr>
                            </w:pPr>
                          </w:p>
                        </w:tc>
                      </w:tr>
                      <w:tr w:rsidR="004105AA" w14:paraId="3E86373D" w14:textId="77777777" w:rsidTr="00867457">
                        <w:trPr>
                          <w:trHeight w:val="720"/>
                        </w:trPr>
                        <w:tc>
                          <w:tcPr>
                            <w:tcW w:w="5000" w:type="pct"/>
                            <w:gridSpan w:val="4"/>
                          </w:tcPr>
                          <w:p w14:paraId="1DA0D7DF" w14:textId="77777777" w:rsidR="004105AA" w:rsidRDefault="004105AA">
                            <w:pPr>
                              <w:rPr>
                                <w:color w:val="44546A" w:themeColor="text2"/>
                              </w:rPr>
                            </w:pPr>
                          </w:p>
                        </w:tc>
                      </w:tr>
                      <w:tr w:rsidR="004105AA" w14:paraId="46CB9CF5" w14:textId="77777777" w:rsidTr="00867457">
                        <w:tc>
                          <w:tcPr>
                            <w:tcW w:w="834" w:type="pct"/>
                          </w:tcPr>
                          <w:p w14:paraId="3E0205F6" w14:textId="77777777" w:rsidR="004105AA" w:rsidRDefault="004105AA">
                            <w:pPr>
                              <w:rPr>
                                <w:color w:val="44546A" w:themeColor="text2"/>
                              </w:rPr>
                            </w:pPr>
                          </w:p>
                        </w:tc>
                        <w:tc>
                          <w:tcPr>
                            <w:tcW w:w="4166" w:type="pct"/>
                            <w:gridSpan w:val="3"/>
                            <w:vAlign w:val="center"/>
                          </w:tcPr>
                          <w:p w14:paraId="6EAB904C" w14:textId="77777777" w:rsidR="004105AA" w:rsidRDefault="004105AA">
                            <w:pPr>
                              <w:jc w:val="right"/>
                              <w:rPr>
                                <w:color w:val="44546A" w:themeColor="text2"/>
                              </w:rPr>
                            </w:pPr>
                          </w:p>
                        </w:tc>
                      </w:tr>
                    </w:tbl>
                    <w:p w14:paraId="0C514BD5" w14:textId="77777777" w:rsidR="004105AA" w:rsidRDefault="004105AA" w:rsidP="004105AA">
                      <w:pPr>
                        <w:rPr>
                          <w:color w:val="44546A" w:themeColor="text2"/>
                        </w:rPr>
                      </w:pPr>
                    </w:p>
                  </w:txbxContent>
                </v:textbox>
                <w10:wrap type="square" anchorx="margin" anchory="margin"/>
              </v:rect>
            </w:pict>
          </mc:Fallback>
        </mc:AlternateContent>
      </w:r>
    </w:p>
    <w:p w14:paraId="652B300B" w14:textId="763C6653" w:rsidR="00664133" w:rsidRPr="007212EC" w:rsidRDefault="00664133" w:rsidP="008A3222">
      <w:pPr>
        <w:rPr>
          <w:color w:val="000000" w:themeColor="text1"/>
        </w:rPr>
      </w:pPr>
    </w:p>
    <w:sectPr w:rsidR="00664133" w:rsidRPr="007212EC" w:rsidSect="00A53B41">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F566D" w14:textId="77777777" w:rsidR="00DD0F84" w:rsidRDefault="00DD0F84" w:rsidP="00554336">
      <w:pPr>
        <w:spacing w:after="0"/>
      </w:pPr>
      <w:r>
        <w:separator/>
      </w:r>
    </w:p>
  </w:endnote>
  <w:endnote w:type="continuationSeparator" w:id="0">
    <w:p w14:paraId="3E35E481" w14:textId="77777777" w:rsidR="00DD0F84" w:rsidRDefault="00DD0F84"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9912E" w14:textId="77777777" w:rsidR="00DD0F84" w:rsidRDefault="00DD0F84" w:rsidP="00554336">
      <w:pPr>
        <w:spacing w:after="0"/>
      </w:pPr>
      <w:r>
        <w:separator/>
      </w:r>
    </w:p>
  </w:footnote>
  <w:footnote w:type="continuationSeparator" w:id="0">
    <w:p w14:paraId="07A9EABB" w14:textId="77777777" w:rsidR="00DD0F84" w:rsidRDefault="00DD0F84"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84"/>
    <w:rsid w:val="00000BC2"/>
    <w:rsid w:val="00003390"/>
    <w:rsid w:val="000064BF"/>
    <w:rsid w:val="00006879"/>
    <w:rsid w:val="0000717A"/>
    <w:rsid w:val="000139C1"/>
    <w:rsid w:val="00014E38"/>
    <w:rsid w:val="00015939"/>
    <w:rsid w:val="0001620C"/>
    <w:rsid w:val="00020C85"/>
    <w:rsid w:val="00023BCA"/>
    <w:rsid w:val="00031B15"/>
    <w:rsid w:val="00036894"/>
    <w:rsid w:val="000413ED"/>
    <w:rsid w:val="00051448"/>
    <w:rsid w:val="00052781"/>
    <w:rsid w:val="00055293"/>
    <w:rsid w:val="00056481"/>
    <w:rsid w:val="00061A8E"/>
    <w:rsid w:val="000657AB"/>
    <w:rsid w:val="000659BE"/>
    <w:rsid w:val="00066304"/>
    <w:rsid w:val="00073971"/>
    <w:rsid w:val="00077445"/>
    <w:rsid w:val="00077AA1"/>
    <w:rsid w:val="00080628"/>
    <w:rsid w:val="000821C8"/>
    <w:rsid w:val="0008417E"/>
    <w:rsid w:val="00086C23"/>
    <w:rsid w:val="00093F55"/>
    <w:rsid w:val="000940D1"/>
    <w:rsid w:val="000970C8"/>
    <w:rsid w:val="00097106"/>
    <w:rsid w:val="00097F24"/>
    <w:rsid w:val="000A1FFB"/>
    <w:rsid w:val="000A6718"/>
    <w:rsid w:val="000A7C49"/>
    <w:rsid w:val="000B08D7"/>
    <w:rsid w:val="000B3C1C"/>
    <w:rsid w:val="000B7E70"/>
    <w:rsid w:val="000C05B8"/>
    <w:rsid w:val="000C4253"/>
    <w:rsid w:val="000C492C"/>
    <w:rsid w:val="000C63FC"/>
    <w:rsid w:val="000D1612"/>
    <w:rsid w:val="000D2142"/>
    <w:rsid w:val="000E1912"/>
    <w:rsid w:val="000E3A15"/>
    <w:rsid w:val="000E410F"/>
    <w:rsid w:val="000E47DF"/>
    <w:rsid w:val="000E707E"/>
    <w:rsid w:val="000F13BE"/>
    <w:rsid w:val="000F3105"/>
    <w:rsid w:val="000F51C8"/>
    <w:rsid w:val="001015A8"/>
    <w:rsid w:val="0010319C"/>
    <w:rsid w:val="0010750F"/>
    <w:rsid w:val="0010769C"/>
    <w:rsid w:val="00110143"/>
    <w:rsid w:val="001119CD"/>
    <w:rsid w:val="00111E6A"/>
    <w:rsid w:val="00112D78"/>
    <w:rsid w:val="00120383"/>
    <w:rsid w:val="001230AA"/>
    <w:rsid w:val="00124CC1"/>
    <w:rsid w:val="001270F3"/>
    <w:rsid w:val="00127933"/>
    <w:rsid w:val="00132CE5"/>
    <w:rsid w:val="00133D55"/>
    <w:rsid w:val="00136D52"/>
    <w:rsid w:val="00137C79"/>
    <w:rsid w:val="001432CC"/>
    <w:rsid w:val="00144C8A"/>
    <w:rsid w:val="001472EB"/>
    <w:rsid w:val="0015557C"/>
    <w:rsid w:val="00155BB5"/>
    <w:rsid w:val="001617A1"/>
    <w:rsid w:val="001627B3"/>
    <w:rsid w:val="00167B6B"/>
    <w:rsid w:val="00170201"/>
    <w:rsid w:val="0017116F"/>
    <w:rsid w:val="0017372B"/>
    <w:rsid w:val="00173FCF"/>
    <w:rsid w:val="00174B98"/>
    <w:rsid w:val="0017532B"/>
    <w:rsid w:val="00175772"/>
    <w:rsid w:val="00180D20"/>
    <w:rsid w:val="00196657"/>
    <w:rsid w:val="00197C73"/>
    <w:rsid w:val="001A12B1"/>
    <w:rsid w:val="001A1751"/>
    <w:rsid w:val="001A25DF"/>
    <w:rsid w:val="001A44B3"/>
    <w:rsid w:val="001A5A0A"/>
    <w:rsid w:val="001A5C71"/>
    <w:rsid w:val="001B62F5"/>
    <w:rsid w:val="001B706E"/>
    <w:rsid w:val="001B7B1C"/>
    <w:rsid w:val="001C50D0"/>
    <w:rsid w:val="001C7DD3"/>
    <w:rsid w:val="001D22CA"/>
    <w:rsid w:val="001D4374"/>
    <w:rsid w:val="001D517B"/>
    <w:rsid w:val="001D7797"/>
    <w:rsid w:val="001E28C1"/>
    <w:rsid w:val="001F28C5"/>
    <w:rsid w:val="001F29FA"/>
    <w:rsid w:val="001F5567"/>
    <w:rsid w:val="001F62F5"/>
    <w:rsid w:val="001F657F"/>
    <w:rsid w:val="00200A67"/>
    <w:rsid w:val="0020424D"/>
    <w:rsid w:val="00204CAA"/>
    <w:rsid w:val="00205B23"/>
    <w:rsid w:val="002107A1"/>
    <w:rsid w:val="00210F4A"/>
    <w:rsid w:val="0021691D"/>
    <w:rsid w:val="00216B9C"/>
    <w:rsid w:val="00217575"/>
    <w:rsid w:val="00222890"/>
    <w:rsid w:val="002258B0"/>
    <w:rsid w:val="00230183"/>
    <w:rsid w:val="00232954"/>
    <w:rsid w:val="00237F02"/>
    <w:rsid w:val="00246069"/>
    <w:rsid w:val="00255B53"/>
    <w:rsid w:val="00267107"/>
    <w:rsid w:val="0027366F"/>
    <w:rsid w:val="002746CA"/>
    <w:rsid w:val="00275735"/>
    <w:rsid w:val="002768F0"/>
    <w:rsid w:val="0028351F"/>
    <w:rsid w:val="00284C66"/>
    <w:rsid w:val="00287CA7"/>
    <w:rsid w:val="00287F9F"/>
    <w:rsid w:val="002940FC"/>
    <w:rsid w:val="002942F9"/>
    <w:rsid w:val="002952C6"/>
    <w:rsid w:val="002961F1"/>
    <w:rsid w:val="00296A3E"/>
    <w:rsid w:val="0029771F"/>
    <w:rsid w:val="002A23C1"/>
    <w:rsid w:val="002A54F2"/>
    <w:rsid w:val="002A5BBA"/>
    <w:rsid w:val="002A6AF8"/>
    <w:rsid w:val="002A76D9"/>
    <w:rsid w:val="002B1B93"/>
    <w:rsid w:val="002C46CD"/>
    <w:rsid w:val="002C4E97"/>
    <w:rsid w:val="002C6FAD"/>
    <w:rsid w:val="002C712F"/>
    <w:rsid w:val="002E0BE6"/>
    <w:rsid w:val="002E3401"/>
    <w:rsid w:val="002E400F"/>
    <w:rsid w:val="002F3DD5"/>
    <w:rsid w:val="00305529"/>
    <w:rsid w:val="00315FD9"/>
    <w:rsid w:val="0031609F"/>
    <w:rsid w:val="00320D71"/>
    <w:rsid w:val="0032267B"/>
    <w:rsid w:val="00323F8B"/>
    <w:rsid w:val="003250C3"/>
    <w:rsid w:val="0032737D"/>
    <w:rsid w:val="00327B96"/>
    <w:rsid w:val="00327F09"/>
    <w:rsid w:val="00331FF6"/>
    <w:rsid w:val="00333A87"/>
    <w:rsid w:val="003401AA"/>
    <w:rsid w:val="00353DCE"/>
    <w:rsid w:val="0035449E"/>
    <w:rsid w:val="00355CAD"/>
    <w:rsid w:val="003610C0"/>
    <w:rsid w:val="00362C30"/>
    <w:rsid w:val="00362F69"/>
    <w:rsid w:val="0036615C"/>
    <w:rsid w:val="003700F1"/>
    <w:rsid w:val="00387D7F"/>
    <w:rsid w:val="00394BFB"/>
    <w:rsid w:val="0039772F"/>
    <w:rsid w:val="003A2190"/>
    <w:rsid w:val="003A2F2B"/>
    <w:rsid w:val="003B0B2B"/>
    <w:rsid w:val="003B3B75"/>
    <w:rsid w:val="003C118D"/>
    <w:rsid w:val="003C148F"/>
    <w:rsid w:val="003C252E"/>
    <w:rsid w:val="003C4ACB"/>
    <w:rsid w:val="003C55A4"/>
    <w:rsid w:val="003D0DDB"/>
    <w:rsid w:val="003D6366"/>
    <w:rsid w:val="003D680A"/>
    <w:rsid w:val="003E0014"/>
    <w:rsid w:val="003E07AA"/>
    <w:rsid w:val="003E1A4E"/>
    <w:rsid w:val="003E74C9"/>
    <w:rsid w:val="003E759E"/>
    <w:rsid w:val="003F258C"/>
    <w:rsid w:val="003F2FE4"/>
    <w:rsid w:val="003F4995"/>
    <w:rsid w:val="003F4C0F"/>
    <w:rsid w:val="003F544A"/>
    <w:rsid w:val="003F7F70"/>
    <w:rsid w:val="0040678E"/>
    <w:rsid w:val="004105AA"/>
    <w:rsid w:val="00414326"/>
    <w:rsid w:val="00414F22"/>
    <w:rsid w:val="00415A82"/>
    <w:rsid w:val="004218F2"/>
    <w:rsid w:val="00422410"/>
    <w:rsid w:val="00433C36"/>
    <w:rsid w:val="00435AA2"/>
    <w:rsid w:val="0043647B"/>
    <w:rsid w:val="00453578"/>
    <w:rsid w:val="004569B8"/>
    <w:rsid w:val="00460859"/>
    <w:rsid w:val="00461A66"/>
    <w:rsid w:val="004646CD"/>
    <w:rsid w:val="00471611"/>
    <w:rsid w:val="004740A6"/>
    <w:rsid w:val="004831AD"/>
    <w:rsid w:val="00487193"/>
    <w:rsid w:val="004A6422"/>
    <w:rsid w:val="004A7AD8"/>
    <w:rsid w:val="004B4571"/>
    <w:rsid w:val="004C3DF2"/>
    <w:rsid w:val="004D1721"/>
    <w:rsid w:val="004D1817"/>
    <w:rsid w:val="004D33E8"/>
    <w:rsid w:val="004D43ED"/>
    <w:rsid w:val="004D4C02"/>
    <w:rsid w:val="004D660F"/>
    <w:rsid w:val="004D73F1"/>
    <w:rsid w:val="004E60CF"/>
    <w:rsid w:val="004E63BA"/>
    <w:rsid w:val="004E6937"/>
    <w:rsid w:val="004E6E36"/>
    <w:rsid w:val="004F281F"/>
    <w:rsid w:val="004F66B6"/>
    <w:rsid w:val="004F74D6"/>
    <w:rsid w:val="004F74DD"/>
    <w:rsid w:val="00502068"/>
    <w:rsid w:val="005056FC"/>
    <w:rsid w:val="0050759C"/>
    <w:rsid w:val="00507968"/>
    <w:rsid w:val="00516299"/>
    <w:rsid w:val="00527FE0"/>
    <w:rsid w:val="00533506"/>
    <w:rsid w:val="0053506D"/>
    <w:rsid w:val="0053589F"/>
    <w:rsid w:val="005371FE"/>
    <w:rsid w:val="0054348D"/>
    <w:rsid w:val="00543C35"/>
    <w:rsid w:val="005445AD"/>
    <w:rsid w:val="005465A2"/>
    <w:rsid w:val="00547C23"/>
    <w:rsid w:val="00551732"/>
    <w:rsid w:val="00552142"/>
    <w:rsid w:val="00554336"/>
    <w:rsid w:val="0055657B"/>
    <w:rsid w:val="00566C26"/>
    <w:rsid w:val="005706B7"/>
    <w:rsid w:val="00575C13"/>
    <w:rsid w:val="0057733C"/>
    <w:rsid w:val="00590DC3"/>
    <w:rsid w:val="005935D5"/>
    <w:rsid w:val="0059413F"/>
    <w:rsid w:val="005956D6"/>
    <w:rsid w:val="005A1800"/>
    <w:rsid w:val="005A714A"/>
    <w:rsid w:val="005A78B4"/>
    <w:rsid w:val="005B3643"/>
    <w:rsid w:val="005B7C41"/>
    <w:rsid w:val="005C502F"/>
    <w:rsid w:val="005E1B08"/>
    <w:rsid w:val="005E263E"/>
    <w:rsid w:val="005E2DC0"/>
    <w:rsid w:val="005E4F19"/>
    <w:rsid w:val="005F099A"/>
    <w:rsid w:val="005F22DF"/>
    <w:rsid w:val="005F2B1B"/>
    <w:rsid w:val="005F2E0A"/>
    <w:rsid w:val="005F415C"/>
    <w:rsid w:val="005F4830"/>
    <w:rsid w:val="00605A72"/>
    <w:rsid w:val="00607DCA"/>
    <w:rsid w:val="006144EB"/>
    <w:rsid w:val="00617E2D"/>
    <w:rsid w:val="00622D79"/>
    <w:rsid w:val="00624DC9"/>
    <w:rsid w:val="00624F21"/>
    <w:rsid w:val="0062573E"/>
    <w:rsid w:val="00630CF2"/>
    <w:rsid w:val="00633503"/>
    <w:rsid w:val="006344DD"/>
    <w:rsid w:val="006408FB"/>
    <w:rsid w:val="00641830"/>
    <w:rsid w:val="006566B8"/>
    <w:rsid w:val="006608C8"/>
    <w:rsid w:val="00662664"/>
    <w:rsid w:val="00664133"/>
    <w:rsid w:val="00667FF3"/>
    <w:rsid w:val="006746E1"/>
    <w:rsid w:val="00675E31"/>
    <w:rsid w:val="0067737D"/>
    <w:rsid w:val="00680C6D"/>
    <w:rsid w:val="00680E37"/>
    <w:rsid w:val="006832BD"/>
    <w:rsid w:val="006926DA"/>
    <w:rsid w:val="00692C3F"/>
    <w:rsid w:val="00692D2D"/>
    <w:rsid w:val="006931FE"/>
    <w:rsid w:val="006947C8"/>
    <w:rsid w:val="006A2883"/>
    <w:rsid w:val="006B52E6"/>
    <w:rsid w:val="006C0B7A"/>
    <w:rsid w:val="006C321C"/>
    <w:rsid w:val="006E2F9B"/>
    <w:rsid w:val="006E331C"/>
    <w:rsid w:val="006E4719"/>
    <w:rsid w:val="006E6AD6"/>
    <w:rsid w:val="006E7170"/>
    <w:rsid w:val="006F1BE9"/>
    <w:rsid w:val="006F2F91"/>
    <w:rsid w:val="006F3303"/>
    <w:rsid w:val="006F43B2"/>
    <w:rsid w:val="00700FE0"/>
    <w:rsid w:val="0070526E"/>
    <w:rsid w:val="007067A3"/>
    <w:rsid w:val="007123AA"/>
    <w:rsid w:val="00713DBD"/>
    <w:rsid w:val="007204C9"/>
    <w:rsid w:val="007212EC"/>
    <w:rsid w:val="007237F4"/>
    <w:rsid w:val="00725CB2"/>
    <w:rsid w:val="00727546"/>
    <w:rsid w:val="00731C09"/>
    <w:rsid w:val="00732DBE"/>
    <w:rsid w:val="00733B3B"/>
    <w:rsid w:val="007402B3"/>
    <w:rsid w:val="00743839"/>
    <w:rsid w:val="00743ACA"/>
    <w:rsid w:val="0074723D"/>
    <w:rsid w:val="00750E22"/>
    <w:rsid w:val="007517B0"/>
    <w:rsid w:val="00751A2A"/>
    <w:rsid w:val="00755F6B"/>
    <w:rsid w:val="007635C7"/>
    <w:rsid w:val="00764B8E"/>
    <w:rsid w:val="0077279E"/>
    <w:rsid w:val="00773C51"/>
    <w:rsid w:val="007741E4"/>
    <w:rsid w:val="0078420B"/>
    <w:rsid w:val="00786A41"/>
    <w:rsid w:val="00794745"/>
    <w:rsid w:val="00794C1C"/>
    <w:rsid w:val="0079573D"/>
    <w:rsid w:val="00796FAE"/>
    <w:rsid w:val="007A2328"/>
    <w:rsid w:val="007A2CD8"/>
    <w:rsid w:val="007A3826"/>
    <w:rsid w:val="007A4B37"/>
    <w:rsid w:val="007A7A6C"/>
    <w:rsid w:val="007B05E8"/>
    <w:rsid w:val="007B223E"/>
    <w:rsid w:val="007B5DCC"/>
    <w:rsid w:val="007C06B7"/>
    <w:rsid w:val="007C10B3"/>
    <w:rsid w:val="007C5FDE"/>
    <w:rsid w:val="007C6AE9"/>
    <w:rsid w:val="007D1184"/>
    <w:rsid w:val="007D37EA"/>
    <w:rsid w:val="007D5019"/>
    <w:rsid w:val="007D6A71"/>
    <w:rsid w:val="007D6D74"/>
    <w:rsid w:val="007D6DBE"/>
    <w:rsid w:val="007E141B"/>
    <w:rsid w:val="007E161C"/>
    <w:rsid w:val="007E1630"/>
    <w:rsid w:val="007E28D8"/>
    <w:rsid w:val="007E4824"/>
    <w:rsid w:val="007E4FD5"/>
    <w:rsid w:val="007E628C"/>
    <w:rsid w:val="007E78A1"/>
    <w:rsid w:val="007F0EC1"/>
    <w:rsid w:val="007F5D1C"/>
    <w:rsid w:val="007F6234"/>
    <w:rsid w:val="0080094C"/>
    <w:rsid w:val="00800A0F"/>
    <w:rsid w:val="008016E2"/>
    <w:rsid w:val="008033F1"/>
    <w:rsid w:val="00804F05"/>
    <w:rsid w:val="00806E88"/>
    <w:rsid w:val="00807716"/>
    <w:rsid w:val="00813EA3"/>
    <w:rsid w:val="00814CC3"/>
    <w:rsid w:val="00826103"/>
    <w:rsid w:val="00830DC5"/>
    <w:rsid w:val="0083111F"/>
    <w:rsid w:val="00836807"/>
    <w:rsid w:val="00841EFF"/>
    <w:rsid w:val="00846B6B"/>
    <w:rsid w:val="00847E48"/>
    <w:rsid w:val="00850158"/>
    <w:rsid w:val="008571EB"/>
    <w:rsid w:val="00861F6B"/>
    <w:rsid w:val="00862957"/>
    <w:rsid w:val="00863E1E"/>
    <w:rsid w:val="008640E3"/>
    <w:rsid w:val="00864FBB"/>
    <w:rsid w:val="00865F74"/>
    <w:rsid w:val="00867457"/>
    <w:rsid w:val="008714A8"/>
    <w:rsid w:val="0087154C"/>
    <w:rsid w:val="00875C21"/>
    <w:rsid w:val="00876149"/>
    <w:rsid w:val="0089013B"/>
    <w:rsid w:val="00890F80"/>
    <w:rsid w:val="00893867"/>
    <w:rsid w:val="00894180"/>
    <w:rsid w:val="008A0A96"/>
    <w:rsid w:val="008A2A33"/>
    <w:rsid w:val="008A3222"/>
    <w:rsid w:val="008A560A"/>
    <w:rsid w:val="008A645C"/>
    <w:rsid w:val="008A7304"/>
    <w:rsid w:val="008A790D"/>
    <w:rsid w:val="008B310F"/>
    <w:rsid w:val="008B64A3"/>
    <w:rsid w:val="008B75FD"/>
    <w:rsid w:val="008C055B"/>
    <w:rsid w:val="008C0AD6"/>
    <w:rsid w:val="008C1590"/>
    <w:rsid w:val="008C2C11"/>
    <w:rsid w:val="008C4385"/>
    <w:rsid w:val="008C4629"/>
    <w:rsid w:val="008C554A"/>
    <w:rsid w:val="008C6A09"/>
    <w:rsid w:val="008D0308"/>
    <w:rsid w:val="008D08A6"/>
    <w:rsid w:val="008D30A1"/>
    <w:rsid w:val="008D3AF0"/>
    <w:rsid w:val="008D4A3C"/>
    <w:rsid w:val="008D6766"/>
    <w:rsid w:val="008D69EE"/>
    <w:rsid w:val="008D757B"/>
    <w:rsid w:val="008D76D0"/>
    <w:rsid w:val="008E0A2E"/>
    <w:rsid w:val="008F75D6"/>
    <w:rsid w:val="009010EB"/>
    <w:rsid w:val="00901107"/>
    <w:rsid w:val="00902671"/>
    <w:rsid w:val="009041DB"/>
    <w:rsid w:val="009047BC"/>
    <w:rsid w:val="00907BE6"/>
    <w:rsid w:val="009151EB"/>
    <w:rsid w:val="0091599E"/>
    <w:rsid w:val="00915F67"/>
    <w:rsid w:val="00924230"/>
    <w:rsid w:val="009265AC"/>
    <w:rsid w:val="00936D74"/>
    <w:rsid w:val="00940DDA"/>
    <w:rsid w:val="0094278F"/>
    <w:rsid w:val="0094310B"/>
    <w:rsid w:val="009476D3"/>
    <w:rsid w:val="00953B20"/>
    <w:rsid w:val="009571EB"/>
    <w:rsid w:val="00957478"/>
    <w:rsid w:val="00965949"/>
    <w:rsid w:val="009763FC"/>
    <w:rsid w:val="009768A3"/>
    <w:rsid w:val="00981BDF"/>
    <w:rsid w:val="0098328D"/>
    <w:rsid w:val="009912BE"/>
    <w:rsid w:val="00993976"/>
    <w:rsid w:val="00994C68"/>
    <w:rsid w:val="00997845"/>
    <w:rsid w:val="009A033F"/>
    <w:rsid w:val="009A03FD"/>
    <w:rsid w:val="009A268A"/>
    <w:rsid w:val="009A2876"/>
    <w:rsid w:val="009A50B7"/>
    <w:rsid w:val="009A686D"/>
    <w:rsid w:val="009A7638"/>
    <w:rsid w:val="009B2E43"/>
    <w:rsid w:val="009B66A2"/>
    <w:rsid w:val="009B7D83"/>
    <w:rsid w:val="009C6936"/>
    <w:rsid w:val="009C6DEC"/>
    <w:rsid w:val="009C6E75"/>
    <w:rsid w:val="009D34FD"/>
    <w:rsid w:val="009D3B7C"/>
    <w:rsid w:val="009D556B"/>
    <w:rsid w:val="009D5E5F"/>
    <w:rsid w:val="009E25C2"/>
    <w:rsid w:val="009E3015"/>
    <w:rsid w:val="009E409B"/>
    <w:rsid w:val="009F0EB8"/>
    <w:rsid w:val="009F4A41"/>
    <w:rsid w:val="009F5495"/>
    <w:rsid w:val="009F5ABB"/>
    <w:rsid w:val="009F76F4"/>
    <w:rsid w:val="00A0088F"/>
    <w:rsid w:val="00A03D8E"/>
    <w:rsid w:val="00A0465D"/>
    <w:rsid w:val="00A0596F"/>
    <w:rsid w:val="00A05DE3"/>
    <w:rsid w:val="00A1651C"/>
    <w:rsid w:val="00A1EDDC"/>
    <w:rsid w:val="00A24300"/>
    <w:rsid w:val="00A36549"/>
    <w:rsid w:val="00A37181"/>
    <w:rsid w:val="00A4213E"/>
    <w:rsid w:val="00A462EE"/>
    <w:rsid w:val="00A46549"/>
    <w:rsid w:val="00A491B1"/>
    <w:rsid w:val="00A512B2"/>
    <w:rsid w:val="00A535BA"/>
    <w:rsid w:val="00A53B41"/>
    <w:rsid w:val="00A5784A"/>
    <w:rsid w:val="00A61945"/>
    <w:rsid w:val="00A6493E"/>
    <w:rsid w:val="00A649A1"/>
    <w:rsid w:val="00A70242"/>
    <w:rsid w:val="00A74923"/>
    <w:rsid w:val="00A76137"/>
    <w:rsid w:val="00A7758D"/>
    <w:rsid w:val="00A8057B"/>
    <w:rsid w:val="00A85400"/>
    <w:rsid w:val="00A865DC"/>
    <w:rsid w:val="00A8661B"/>
    <w:rsid w:val="00A87899"/>
    <w:rsid w:val="00A87BF5"/>
    <w:rsid w:val="00A91F5F"/>
    <w:rsid w:val="00AA5BA9"/>
    <w:rsid w:val="00AA5FE5"/>
    <w:rsid w:val="00AB2AA3"/>
    <w:rsid w:val="00AC117E"/>
    <w:rsid w:val="00AC7449"/>
    <w:rsid w:val="00AD6B40"/>
    <w:rsid w:val="00AE323B"/>
    <w:rsid w:val="00AE4980"/>
    <w:rsid w:val="00AE53EA"/>
    <w:rsid w:val="00AF2EDF"/>
    <w:rsid w:val="00AF2F64"/>
    <w:rsid w:val="00AF553C"/>
    <w:rsid w:val="00AF6DF5"/>
    <w:rsid w:val="00AF7523"/>
    <w:rsid w:val="00B06ADF"/>
    <w:rsid w:val="00B07394"/>
    <w:rsid w:val="00B1023C"/>
    <w:rsid w:val="00B22F0C"/>
    <w:rsid w:val="00B25AC2"/>
    <w:rsid w:val="00B32ABC"/>
    <w:rsid w:val="00B3418E"/>
    <w:rsid w:val="00B35BC7"/>
    <w:rsid w:val="00B4001C"/>
    <w:rsid w:val="00B4611F"/>
    <w:rsid w:val="00B523EA"/>
    <w:rsid w:val="00B53541"/>
    <w:rsid w:val="00B53EDC"/>
    <w:rsid w:val="00B53FB6"/>
    <w:rsid w:val="00B56044"/>
    <w:rsid w:val="00B56141"/>
    <w:rsid w:val="00B56406"/>
    <w:rsid w:val="00B62D09"/>
    <w:rsid w:val="00B7339D"/>
    <w:rsid w:val="00B747EE"/>
    <w:rsid w:val="00B74D01"/>
    <w:rsid w:val="00B767C0"/>
    <w:rsid w:val="00B836E5"/>
    <w:rsid w:val="00B839CA"/>
    <w:rsid w:val="00B8529E"/>
    <w:rsid w:val="00B903AA"/>
    <w:rsid w:val="00B91442"/>
    <w:rsid w:val="00B92DA4"/>
    <w:rsid w:val="00B938F8"/>
    <w:rsid w:val="00B93C89"/>
    <w:rsid w:val="00B93C9D"/>
    <w:rsid w:val="00B95402"/>
    <w:rsid w:val="00BA1EAC"/>
    <w:rsid w:val="00BA563E"/>
    <w:rsid w:val="00BC1947"/>
    <w:rsid w:val="00BC1EA9"/>
    <w:rsid w:val="00BC2BDA"/>
    <w:rsid w:val="00BC6155"/>
    <w:rsid w:val="00BC64EC"/>
    <w:rsid w:val="00BC6DFE"/>
    <w:rsid w:val="00BD3E12"/>
    <w:rsid w:val="00BD3FEE"/>
    <w:rsid w:val="00BD4ECF"/>
    <w:rsid w:val="00BD5820"/>
    <w:rsid w:val="00BD5C4E"/>
    <w:rsid w:val="00BD6377"/>
    <w:rsid w:val="00BD7BDE"/>
    <w:rsid w:val="00BE07C1"/>
    <w:rsid w:val="00BE1E30"/>
    <w:rsid w:val="00BF5EB9"/>
    <w:rsid w:val="00C01755"/>
    <w:rsid w:val="00C0323D"/>
    <w:rsid w:val="00C0391D"/>
    <w:rsid w:val="00C0633E"/>
    <w:rsid w:val="00C07E8F"/>
    <w:rsid w:val="00C11528"/>
    <w:rsid w:val="00C11F17"/>
    <w:rsid w:val="00C14AB1"/>
    <w:rsid w:val="00C171ED"/>
    <w:rsid w:val="00C23C8A"/>
    <w:rsid w:val="00C30B77"/>
    <w:rsid w:val="00C40019"/>
    <w:rsid w:val="00C4045A"/>
    <w:rsid w:val="00C518A4"/>
    <w:rsid w:val="00C5399E"/>
    <w:rsid w:val="00C5512F"/>
    <w:rsid w:val="00C56136"/>
    <w:rsid w:val="00C56C89"/>
    <w:rsid w:val="00C56DD2"/>
    <w:rsid w:val="00C57F22"/>
    <w:rsid w:val="00C6249E"/>
    <w:rsid w:val="00C67C5B"/>
    <w:rsid w:val="00C67ED5"/>
    <w:rsid w:val="00C70AA1"/>
    <w:rsid w:val="00C71E9D"/>
    <w:rsid w:val="00C7437B"/>
    <w:rsid w:val="00C76D20"/>
    <w:rsid w:val="00C801BA"/>
    <w:rsid w:val="00C8086C"/>
    <w:rsid w:val="00C80916"/>
    <w:rsid w:val="00C85B4A"/>
    <w:rsid w:val="00C90E99"/>
    <w:rsid w:val="00C90FFE"/>
    <w:rsid w:val="00C94726"/>
    <w:rsid w:val="00C95CCD"/>
    <w:rsid w:val="00CB0CB1"/>
    <w:rsid w:val="00CB19CE"/>
    <w:rsid w:val="00CB2434"/>
    <w:rsid w:val="00CB3334"/>
    <w:rsid w:val="00CB4217"/>
    <w:rsid w:val="00CC2217"/>
    <w:rsid w:val="00CC3396"/>
    <w:rsid w:val="00CC37A7"/>
    <w:rsid w:val="00CD00E1"/>
    <w:rsid w:val="00CD3823"/>
    <w:rsid w:val="00CD39EC"/>
    <w:rsid w:val="00CD4C47"/>
    <w:rsid w:val="00CE1F2C"/>
    <w:rsid w:val="00CE49B2"/>
    <w:rsid w:val="00CE524C"/>
    <w:rsid w:val="00CF21D9"/>
    <w:rsid w:val="00CF34CD"/>
    <w:rsid w:val="00CF5018"/>
    <w:rsid w:val="00D03261"/>
    <w:rsid w:val="00D1612C"/>
    <w:rsid w:val="00D2532D"/>
    <w:rsid w:val="00D30B97"/>
    <w:rsid w:val="00D30D96"/>
    <w:rsid w:val="00D31FCD"/>
    <w:rsid w:val="00D32322"/>
    <w:rsid w:val="00D36C7C"/>
    <w:rsid w:val="00D36F3C"/>
    <w:rsid w:val="00D37AEB"/>
    <w:rsid w:val="00D4164E"/>
    <w:rsid w:val="00D43240"/>
    <w:rsid w:val="00D46CDC"/>
    <w:rsid w:val="00D55311"/>
    <w:rsid w:val="00D6304B"/>
    <w:rsid w:val="00D67290"/>
    <w:rsid w:val="00D676B3"/>
    <w:rsid w:val="00D67E44"/>
    <w:rsid w:val="00D80286"/>
    <w:rsid w:val="00D803DA"/>
    <w:rsid w:val="00D812E0"/>
    <w:rsid w:val="00D8477B"/>
    <w:rsid w:val="00D8682F"/>
    <w:rsid w:val="00D90C37"/>
    <w:rsid w:val="00D91CFB"/>
    <w:rsid w:val="00D93DFD"/>
    <w:rsid w:val="00D968EA"/>
    <w:rsid w:val="00DA6A9D"/>
    <w:rsid w:val="00DA7A87"/>
    <w:rsid w:val="00DB2A25"/>
    <w:rsid w:val="00DC27FC"/>
    <w:rsid w:val="00DD0F84"/>
    <w:rsid w:val="00DD58AF"/>
    <w:rsid w:val="00DD7F4A"/>
    <w:rsid w:val="00DE3C9A"/>
    <w:rsid w:val="00DE635C"/>
    <w:rsid w:val="00DF0B54"/>
    <w:rsid w:val="00DF7167"/>
    <w:rsid w:val="00E002E4"/>
    <w:rsid w:val="00E014D5"/>
    <w:rsid w:val="00E01AA7"/>
    <w:rsid w:val="00E01D54"/>
    <w:rsid w:val="00E034A1"/>
    <w:rsid w:val="00E07F58"/>
    <w:rsid w:val="00E11A96"/>
    <w:rsid w:val="00E15328"/>
    <w:rsid w:val="00E2102F"/>
    <w:rsid w:val="00E25A41"/>
    <w:rsid w:val="00E2691F"/>
    <w:rsid w:val="00E33DE4"/>
    <w:rsid w:val="00E34187"/>
    <w:rsid w:val="00E35D51"/>
    <w:rsid w:val="00E40C4E"/>
    <w:rsid w:val="00E41F5C"/>
    <w:rsid w:val="00E47BA6"/>
    <w:rsid w:val="00E47E15"/>
    <w:rsid w:val="00E55E43"/>
    <w:rsid w:val="00E5750F"/>
    <w:rsid w:val="00E6010D"/>
    <w:rsid w:val="00E61BD8"/>
    <w:rsid w:val="00E647B5"/>
    <w:rsid w:val="00E64FC6"/>
    <w:rsid w:val="00E7391A"/>
    <w:rsid w:val="00E7662D"/>
    <w:rsid w:val="00E76771"/>
    <w:rsid w:val="00E916B6"/>
    <w:rsid w:val="00E942B6"/>
    <w:rsid w:val="00E95FDB"/>
    <w:rsid w:val="00E97F89"/>
    <w:rsid w:val="00EA5F38"/>
    <w:rsid w:val="00EA7977"/>
    <w:rsid w:val="00EB6DA2"/>
    <w:rsid w:val="00EB7AA0"/>
    <w:rsid w:val="00EB7C0B"/>
    <w:rsid w:val="00EC11B6"/>
    <w:rsid w:val="00EC136E"/>
    <w:rsid w:val="00EC458B"/>
    <w:rsid w:val="00ED3181"/>
    <w:rsid w:val="00ED5AC0"/>
    <w:rsid w:val="00ED7448"/>
    <w:rsid w:val="00EE3CA6"/>
    <w:rsid w:val="00EE4FC6"/>
    <w:rsid w:val="00EE7D8B"/>
    <w:rsid w:val="00EF0035"/>
    <w:rsid w:val="00EF023B"/>
    <w:rsid w:val="00EF034B"/>
    <w:rsid w:val="00EF1AFC"/>
    <w:rsid w:val="00EF7F23"/>
    <w:rsid w:val="00F0187D"/>
    <w:rsid w:val="00F11690"/>
    <w:rsid w:val="00F23030"/>
    <w:rsid w:val="00F23C83"/>
    <w:rsid w:val="00F24120"/>
    <w:rsid w:val="00F251ED"/>
    <w:rsid w:val="00F25778"/>
    <w:rsid w:val="00F25E08"/>
    <w:rsid w:val="00F31919"/>
    <w:rsid w:val="00F349D7"/>
    <w:rsid w:val="00F407CE"/>
    <w:rsid w:val="00F47984"/>
    <w:rsid w:val="00F47AAC"/>
    <w:rsid w:val="00F52E68"/>
    <w:rsid w:val="00F52FB4"/>
    <w:rsid w:val="00F62B75"/>
    <w:rsid w:val="00F64B46"/>
    <w:rsid w:val="00F66772"/>
    <w:rsid w:val="00F70FE9"/>
    <w:rsid w:val="00F7556C"/>
    <w:rsid w:val="00F7629D"/>
    <w:rsid w:val="00F77118"/>
    <w:rsid w:val="00F901DD"/>
    <w:rsid w:val="00F94A5A"/>
    <w:rsid w:val="00F94D9C"/>
    <w:rsid w:val="00F960E3"/>
    <w:rsid w:val="00F963ED"/>
    <w:rsid w:val="00F979D4"/>
    <w:rsid w:val="00FA6CFB"/>
    <w:rsid w:val="00FA79BF"/>
    <w:rsid w:val="00FB03B9"/>
    <w:rsid w:val="00FB0C16"/>
    <w:rsid w:val="00FC0993"/>
    <w:rsid w:val="00FD14DA"/>
    <w:rsid w:val="00FE03A7"/>
    <w:rsid w:val="00FE1408"/>
    <w:rsid w:val="00FE2A70"/>
    <w:rsid w:val="00FE4EB4"/>
    <w:rsid w:val="00FE7547"/>
    <w:rsid w:val="00FE7833"/>
    <w:rsid w:val="00FE7ABD"/>
    <w:rsid w:val="00FF1518"/>
    <w:rsid w:val="00FF1FBC"/>
    <w:rsid w:val="00FF3F9D"/>
    <w:rsid w:val="00FF613B"/>
    <w:rsid w:val="00FF6A17"/>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B35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C79"/>
    <w:pPr>
      <w:spacing w:after="240" w:line="240" w:lineRule="auto"/>
    </w:pPr>
    <w:rPr>
      <w:sz w:val="24"/>
    </w:rPr>
  </w:style>
  <w:style w:type="paragraph" w:styleId="Heading1">
    <w:name w:val="heading 1"/>
    <w:basedOn w:val="Normal"/>
    <w:next w:val="Normal"/>
    <w:link w:val="Heading1Char"/>
    <w:uiPriority w:val="9"/>
    <w:semiHidden/>
    <w:qFormat/>
    <w:rsid w:val="00205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B74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qFormat/>
    <w:rsid w:val="0026710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link w:val="NoSpacingChar"/>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ListParagraph">
    <w:name w:val="List Paragraph"/>
    <w:basedOn w:val="Normal"/>
    <w:uiPriority w:val="1"/>
    <w:rsid w:val="00764B8E"/>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764B8E"/>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ind w:left="-101" w:right="8366"/>
      <w:jc w:val="center"/>
    </w:pPr>
    <w:rPr>
      <w:rFonts w:eastAsia="Times New Roman" w:cs="Times New Roman"/>
      <w:b/>
      <w:color w:val="FFFFFF" w:themeColor="background1"/>
      <w:sz w:val="36"/>
      <w:szCs w:val="36"/>
    </w:rPr>
  </w:style>
  <w:style w:type="character" w:customStyle="1" w:styleId="SubtitleChar">
    <w:name w:val="Subtitle Char"/>
    <w:basedOn w:val="DefaultParagraphFont"/>
    <w:link w:val="Subtitle"/>
    <w:uiPriority w:val="11"/>
    <w:rsid w:val="00764B8E"/>
    <w:rPr>
      <w:rFonts w:eastAsia="Times New Roman" w:cs="Times New Roman"/>
      <w:b/>
      <w:color w:val="FFFFFF" w:themeColor="background1"/>
      <w:sz w:val="36"/>
      <w:szCs w:val="36"/>
      <w:shd w:val="clear" w:color="auto" w:fill="4472C4" w:themeFill="accent1"/>
    </w:rPr>
  </w:style>
  <w:style w:type="character" w:customStyle="1" w:styleId="NoSpacingChar">
    <w:name w:val="No Spacing Char"/>
    <w:basedOn w:val="DefaultParagraphFont"/>
    <w:link w:val="NoSpacing"/>
    <w:uiPriority w:val="1"/>
    <w:rsid w:val="00764B8E"/>
  </w:style>
  <w:style w:type="character" w:styleId="Hyperlink">
    <w:name w:val="Hyperlink"/>
    <w:basedOn w:val="DefaultParagraphFont"/>
    <w:uiPriority w:val="99"/>
    <w:unhideWhenUsed/>
    <w:rsid w:val="0059413F"/>
    <w:rPr>
      <w:color w:val="0000FF"/>
      <w:u w:val="single"/>
    </w:rPr>
  </w:style>
  <w:style w:type="table" w:customStyle="1" w:styleId="TableGrid1">
    <w:name w:val="Table Grid1"/>
    <w:basedOn w:val="TableNormal"/>
    <w:next w:val="TableGrid"/>
    <w:uiPriority w:val="39"/>
    <w:rsid w:val="00394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74D01"/>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3E74C9"/>
    <w:rPr>
      <w:color w:val="605E5C"/>
      <w:shd w:val="clear" w:color="auto" w:fill="E1DFDD"/>
    </w:rPr>
  </w:style>
  <w:style w:type="paragraph" w:styleId="Caption">
    <w:name w:val="caption"/>
    <w:basedOn w:val="Normal"/>
    <w:next w:val="Normal"/>
    <w:uiPriority w:val="35"/>
    <w:unhideWhenUsed/>
    <w:qFormat/>
    <w:rsid w:val="003E74C9"/>
    <w:pPr>
      <w:spacing w:after="200"/>
    </w:pPr>
    <w:rPr>
      <w:i/>
      <w:iCs/>
      <w:color w:val="44546A" w:themeColor="text2"/>
      <w:sz w:val="18"/>
      <w:szCs w:val="18"/>
    </w:rPr>
  </w:style>
  <w:style w:type="paragraph" w:customStyle="1" w:styleId="font8">
    <w:name w:val="font_8"/>
    <w:basedOn w:val="Normal"/>
    <w:rsid w:val="002F3DD5"/>
    <w:pPr>
      <w:spacing w:before="100" w:beforeAutospacing="1" w:after="100" w:afterAutospacing="1"/>
    </w:pPr>
    <w:rPr>
      <w:rFonts w:ascii="Times New Roman" w:eastAsia="Times New Roman" w:hAnsi="Times New Roman" w:cs="Times New Roman"/>
      <w:szCs w:val="24"/>
    </w:rPr>
  </w:style>
  <w:style w:type="character" w:customStyle="1" w:styleId="wixui-rich-texttext">
    <w:name w:val="wixui-rich-text__text"/>
    <w:basedOn w:val="DefaultParagraphFont"/>
    <w:rsid w:val="002F3DD5"/>
  </w:style>
  <w:style w:type="character" w:customStyle="1" w:styleId="wixguard">
    <w:name w:val="wixguard"/>
    <w:basedOn w:val="DefaultParagraphFont"/>
    <w:rsid w:val="002F3DD5"/>
  </w:style>
  <w:style w:type="character" w:customStyle="1" w:styleId="Heading3Char">
    <w:name w:val="Heading 3 Char"/>
    <w:basedOn w:val="DefaultParagraphFont"/>
    <w:link w:val="Heading3"/>
    <w:uiPriority w:val="9"/>
    <w:semiHidden/>
    <w:rsid w:val="0026710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267107"/>
    <w:rPr>
      <w:b/>
      <w:bCs/>
    </w:rPr>
  </w:style>
  <w:style w:type="character" w:customStyle="1" w:styleId="Heading1Char">
    <w:name w:val="Heading 1 Char"/>
    <w:basedOn w:val="DefaultParagraphFont"/>
    <w:link w:val="Heading1"/>
    <w:uiPriority w:val="9"/>
    <w:semiHidden/>
    <w:rsid w:val="00205B2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91927">
      <w:bodyDiv w:val="1"/>
      <w:marLeft w:val="0"/>
      <w:marRight w:val="0"/>
      <w:marTop w:val="0"/>
      <w:marBottom w:val="0"/>
      <w:divBdr>
        <w:top w:val="none" w:sz="0" w:space="0" w:color="auto"/>
        <w:left w:val="none" w:sz="0" w:space="0" w:color="auto"/>
        <w:bottom w:val="none" w:sz="0" w:space="0" w:color="auto"/>
        <w:right w:val="none" w:sz="0" w:space="0" w:color="auto"/>
      </w:divBdr>
    </w:div>
    <w:div w:id="79179185">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94608030">
      <w:bodyDiv w:val="1"/>
      <w:marLeft w:val="0"/>
      <w:marRight w:val="0"/>
      <w:marTop w:val="0"/>
      <w:marBottom w:val="0"/>
      <w:divBdr>
        <w:top w:val="none" w:sz="0" w:space="0" w:color="auto"/>
        <w:left w:val="none" w:sz="0" w:space="0" w:color="auto"/>
        <w:bottom w:val="none" w:sz="0" w:space="0" w:color="auto"/>
        <w:right w:val="none" w:sz="0" w:space="0" w:color="auto"/>
      </w:divBdr>
    </w:div>
    <w:div w:id="716272435">
      <w:bodyDiv w:val="1"/>
      <w:marLeft w:val="0"/>
      <w:marRight w:val="0"/>
      <w:marTop w:val="0"/>
      <w:marBottom w:val="0"/>
      <w:divBdr>
        <w:top w:val="none" w:sz="0" w:space="0" w:color="auto"/>
        <w:left w:val="none" w:sz="0" w:space="0" w:color="auto"/>
        <w:bottom w:val="none" w:sz="0" w:space="0" w:color="auto"/>
        <w:right w:val="none" w:sz="0" w:space="0" w:color="auto"/>
      </w:divBdr>
    </w:div>
    <w:div w:id="732970431">
      <w:bodyDiv w:val="1"/>
      <w:marLeft w:val="0"/>
      <w:marRight w:val="0"/>
      <w:marTop w:val="0"/>
      <w:marBottom w:val="0"/>
      <w:divBdr>
        <w:top w:val="none" w:sz="0" w:space="0" w:color="auto"/>
        <w:left w:val="none" w:sz="0" w:space="0" w:color="auto"/>
        <w:bottom w:val="none" w:sz="0" w:space="0" w:color="auto"/>
        <w:right w:val="none" w:sz="0" w:space="0" w:color="auto"/>
      </w:divBdr>
    </w:div>
    <w:div w:id="910584367">
      <w:bodyDiv w:val="1"/>
      <w:marLeft w:val="0"/>
      <w:marRight w:val="0"/>
      <w:marTop w:val="0"/>
      <w:marBottom w:val="0"/>
      <w:divBdr>
        <w:top w:val="none" w:sz="0" w:space="0" w:color="auto"/>
        <w:left w:val="none" w:sz="0" w:space="0" w:color="auto"/>
        <w:bottom w:val="none" w:sz="0" w:space="0" w:color="auto"/>
        <w:right w:val="none" w:sz="0" w:space="0" w:color="auto"/>
      </w:divBdr>
    </w:div>
    <w:div w:id="918565583">
      <w:bodyDiv w:val="1"/>
      <w:marLeft w:val="0"/>
      <w:marRight w:val="0"/>
      <w:marTop w:val="0"/>
      <w:marBottom w:val="0"/>
      <w:divBdr>
        <w:top w:val="none" w:sz="0" w:space="0" w:color="auto"/>
        <w:left w:val="none" w:sz="0" w:space="0" w:color="auto"/>
        <w:bottom w:val="none" w:sz="0" w:space="0" w:color="auto"/>
        <w:right w:val="none" w:sz="0" w:space="0" w:color="auto"/>
      </w:divBdr>
      <w:divsChild>
        <w:div w:id="498810155">
          <w:marLeft w:val="0"/>
          <w:marRight w:val="0"/>
          <w:marTop w:val="0"/>
          <w:marBottom w:val="0"/>
          <w:divBdr>
            <w:top w:val="single" w:sz="2" w:space="0" w:color="E5E7EB"/>
            <w:left w:val="single" w:sz="2" w:space="0" w:color="E5E7EB"/>
            <w:bottom w:val="single" w:sz="2" w:space="0" w:color="E5E7EB"/>
            <w:right w:val="single" w:sz="2" w:space="0" w:color="E5E7EB"/>
          </w:divBdr>
        </w:div>
        <w:div w:id="1946886231">
          <w:marLeft w:val="0"/>
          <w:marRight w:val="0"/>
          <w:marTop w:val="0"/>
          <w:marBottom w:val="0"/>
          <w:divBdr>
            <w:top w:val="single" w:sz="2" w:space="0" w:color="E5E7EB"/>
            <w:left w:val="single" w:sz="2" w:space="0" w:color="E5E7EB"/>
            <w:bottom w:val="single" w:sz="2" w:space="0" w:color="E5E7EB"/>
            <w:right w:val="single" w:sz="2" w:space="0" w:color="E5E7EB"/>
          </w:divBdr>
          <w:divsChild>
            <w:div w:id="731348904">
              <w:marLeft w:val="0"/>
              <w:marRight w:val="0"/>
              <w:marTop w:val="0"/>
              <w:marBottom w:val="0"/>
              <w:divBdr>
                <w:top w:val="single" w:sz="2" w:space="0" w:color="E5E7EB"/>
                <w:left w:val="single" w:sz="2" w:space="0" w:color="E5E7EB"/>
                <w:bottom w:val="single" w:sz="2" w:space="0" w:color="E5E7EB"/>
                <w:right w:val="single" w:sz="2" w:space="0" w:color="E5E7EB"/>
              </w:divBdr>
              <w:divsChild>
                <w:div w:id="83984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30622126">
      <w:bodyDiv w:val="1"/>
      <w:marLeft w:val="0"/>
      <w:marRight w:val="0"/>
      <w:marTop w:val="0"/>
      <w:marBottom w:val="0"/>
      <w:divBdr>
        <w:top w:val="none" w:sz="0" w:space="0" w:color="auto"/>
        <w:left w:val="none" w:sz="0" w:space="0" w:color="auto"/>
        <w:bottom w:val="none" w:sz="0" w:space="0" w:color="auto"/>
        <w:right w:val="none" w:sz="0" w:space="0" w:color="auto"/>
      </w:divBdr>
    </w:div>
    <w:div w:id="96489397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37900151">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61655034">
      <w:bodyDiv w:val="1"/>
      <w:marLeft w:val="0"/>
      <w:marRight w:val="0"/>
      <w:marTop w:val="0"/>
      <w:marBottom w:val="0"/>
      <w:divBdr>
        <w:top w:val="none" w:sz="0" w:space="0" w:color="auto"/>
        <w:left w:val="none" w:sz="0" w:space="0" w:color="auto"/>
        <w:bottom w:val="none" w:sz="0" w:space="0" w:color="auto"/>
        <w:right w:val="none" w:sz="0" w:space="0" w:color="auto"/>
      </w:divBdr>
      <w:divsChild>
        <w:div w:id="1723941641">
          <w:marLeft w:val="0"/>
          <w:marRight w:val="0"/>
          <w:marTop w:val="0"/>
          <w:marBottom w:val="0"/>
          <w:divBdr>
            <w:top w:val="single" w:sz="2" w:space="0" w:color="E5E7EB"/>
            <w:left w:val="single" w:sz="2" w:space="0" w:color="E5E7EB"/>
            <w:bottom w:val="single" w:sz="2" w:space="0" w:color="E5E7EB"/>
            <w:right w:val="single" w:sz="2" w:space="0" w:color="E5E7EB"/>
          </w:divBdr>
        </w:div>
        <w:div w:id="162741220">
          <w:marLeft w:val="0"/>
          <w:marRight w:val="0"/>
          <w:marTop w:val="0"/>
          <w:marBottom w:val="0"/>
          <w:divBdr>
            <w:top w:val="single" w:sz="2" w:space="0" w:color="E5E7EB"/>
            <w:left w:val="single" w:sz="2" w:space="0" w:color="E5E7EB"/>
            <w:bottom w:val="single" w:sz="2" w:space="0" w:color="E5E7EB"/>
            <w:right w:val="single" w:sz="2" w:space="0" w:color="E5E7EB"/>
          </w:divBdr>
          <w:divsChild>
            <w:div w:id="1619213373">
              <w:marLeft w:val="0"/>
              <w:marRight w:val="0"/>
              <w:marTop w:val="0"/>
              <w:marBottom w:val="0"/>
              <w:divBdr>
                <w:top w:val="single" w:sz="2" w:space="0" w:color="E5E7EB"/>
                <w:left w:val="single" w:sz="2" w:space="0" w:color="E5E7EB"/>
                <w:bottom w:val="single" w:sz="2" w:space="0" w:color="E5E7EB"/>
                <w:right w:val="single" w:sz="2" w:space="0" w:color="E5E7EB"/>
              </w:divBdr>
              <w:divsChild>
                <w:div w:id="122213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3882745">
      <w:bodyDiv w:val="1"/>
      <w:marLeft w:val="0"/>
      <w:marRight w:val="0"/>
      <w:marTop w:val="0"/>
      <w:marBottom w:val="0"/>
      <w:divBdr>
        <w:top w:val="none" w:sz="0" w:space="0" w:color="auto"/>
        <w:left w:val="none" w:sz="0" w:space="0" w:color="auto"/>
        <w:bottom w:val="none" w:sz="0" w:space="0" w:color="auto"/>
        <w:right w:val="none" w:sz="0" w:space="0" w:color="auto"/>
      </w:divBdr>
    </w:div>
    <w:div w:id="1322348320">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8402973">
      <w:bodyDiv w:val="1"/>
      <w:marLeft w:val="0"/>
      <w:marRight w:val="0"/>
      <w:marTop w:val="0"/>
      <w:marBottom w:val="0"/>
      <w:divBdr>
        <w:top w:val="none" w:sz="0" w:space="0" w:color="auto"/>
        <w:left w:val="none" w:sz="0" w:space="0" w:color="auto"/>
        <w:bottom w:val="none" w:sz="0" w:space="0" w:color="auto"/>
        <w:right w:val="none" w:sz="0" w:space="0" w:color="auto"/>
      </w:divBdr>
    </w:div>
    <w:div w:id="1484926464">
      <w:bodyDiv w:val="1"/>
      <w:marLeft w:val="0"/>
      <w:marRight w:val="0"/>
      <w:marTop w:val="0"/>
      <w:marBottom w:val="0"/>
      <w:divBdr>
        <w:top w:val="none" w:sz="0" w:space="0" w:color="auto"/>
        <w:left w:val="none" w:sz="0" w:space="0" w:color="auto"/>
        <w:bottom w:val="none" w:sz="0" w:space="0" w:color="auto"/>
        <w:right w:val="none" w:sz="0" w:space="0" w:color="auto"/>
      </w:divBdr>
    </w:div>
    <w:div w:id="1635519659">
      <w:bodyDiv w:val="1"/>
      <w:marLeft w:val="0"/>
      <w:marRight w:val="0"/>
      <w:marTop w:val="0"/>
      <w:marBottom w:val="0"/>
      <w:divBdr>
        <w:top w:val="none" w:sz="0" w:space="0" w:color="auto"/>
        <w:left w:val="none" w:sz="0" w:space="0" w:color="auto"/>
        <w:bottom w:val="none" w:sz="0" w:space="0" w:color="auto"/>
        <w:right w:val="none" w:sz="0" w:space="0" w:color="auto"/>
      </w:divBdr>
    </w:div>
    <w:div w:id="1737897124">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8">
          <w:marLeft w:val="0"/>
          <w:marRight w:val="0"/>
          <w:marTop w:val="0"/>
          <w:marBottom w:val="0"/>
          <w:divBdr>
            <w:top w:val="none" w:sz="0" w:space="0" w:color="auto"/>
            <w:left w:val="none" w:sz="0" w:space="0" w:color="auto"/>
            <w:bottom w:val="none" w:sz="0" w:space="0" w:color="auto"/>
            <w:right w:val="none" w:sz="0" w:space="0" w:color="auto"/>
          </w:divBdr>
        </w:div>
      </w:divsChild>
    </w:div>
    <w:div w:id="1933465487">
      <w:bodyDiv w:val="1"/>
      <w:marLeft w:val="0"/>
      <w:marRight w:val="0"/>
      <w:marTop w:val="0"/>
      <w:marBottom w:val="0"/>
      <w:divBdr>
        <w:top w:val="none" w:sz="0" w:space="0" w:color="auto"/>
        <w:left w:val="none" w:sz="0" w:space="0" w:color="auto"/>
        <w:bottom w:val="none" w:sz="0" w:space="0" w:color="auto"/>
        <w:right w:val="none" w:sz="0" w:space="0" w:color="auto"/>
      </w:divBdr>
    </w:div>
    <w:div w:id="214087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magicvalleyantiquetractorpullers.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na\Downloads\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5B59BB6E194A18A86B7AD5499BA7EF"/>
        <w:category>
          <w:name w:val="General"/>
          <w:gallery w:val="placeholder"/>
        </w:category>
        <w:types>
          <w:type w:val="bbPlcHdr"/>
        </w:types>
        <w:behaviors>
          <w:behavior w:val="content"/>
        </w:behaviors>
        <w:guid w:val="{937F3801-56AC-4C4D-B145-3B92FCA29806}"/>
      </w:docPartPr>
      <w:docPartBody>
        <w:p w:rsidR="00AC4586" w:rsidRDefault="0047149F">
          <w:pPr>
            <w:pStyle w:val="0E5B59BB6E194A18A86B7AD5499BA7EF"/>
          </w:pPr>
          <w:r w:rsidRPr="00F7629D">
            <w:t xml:space="preserve">Tuesday, </w:t>
          </w:r>
          <w:r w:rsidRPr="00F7629D">
            <w:br/>
            <w:t xml:space="preserve">Sep 20, </w:t>
          </w:r>
          <w:r w:rsidRPr="00F7629D">
            <w:br/>
            <w:t>YYYY</w:t>
          </w:r>
        </w:p>
      </w:docPartBody>
    </w:docPart>
    <w:docPart>
      <w:docPartPr>
        <w:name w:val="3EAAD27970074A96A79FF2A78BB2C491"/>
        <w:category>
          <w:name w:val="General"/>
          <w:gallery w:val="placeholder"/>
        </w:category>
        <w:types>
          <w:type w:val="bbPlcHdr"/>
        </w:types>
        <w:behaviors>
          <w:behavior w:val="content"/>
        </w:behaviors>
        <w:guid w:val="{02D5A6DC-7A25-492E-95FA-BE2B52ADEBF3}"/>
      </w:docPartPr>
      <w:docPartBody>
        <w:p w:rsidR="00AC4586" w:rsidRDefault="0047149F">
          <w:pPr>
            <w:pStyle w:val="3EAAD27970074A96A79FF2A78BB2C491"/>
          </w:pPr>
          <w:r w:rsidRPr="00F7629D">
            <w:t>NEWS TODAY</w:t>
          </w:r>
        </w:p>
      </w:docPartBody>
    </w:docPart>
    <w:docPart>
      <w:docPartPr>
        <w:name w:val="568CA1EF6BCA4965BF6E0943625CDBC8"/>
        <w:category>
          <w:name w:val="General"/>
          <w:gallery w:val="placeholder"/>
        </w:category>
        <w:types>
          <w:type w:val="bbPlcHdr"/>
        </w:types>
        <w:behaviors>
          <w:behavior w:val="content"/>
        </w:behaviors>
        <w:guid w:val="{9C696BD0-E7EE-43DA-81C7-86E7E8E12753}"/>
      </w:docPartPr>
      <w:docPartBody>
        <w:p w:rsidR="00AC4586" w:rsidRDefault="0047149F">
          <w:pPr>
            <w:pStyle w:val="568CA1EF6BCA4965BF6E0943625CDBC8"/>
          </w:pPr>
          <w:r w:rsidRPr="00F7629D">
            <w:t>Latest news and bulletin updates</w:t>
          </w:r>
        </w:p>
      </w:docPartBody>
    </w:docPart>
    <w:docPart>
      <w:docPartPr>
        <w:name w:val="A8B5B08983C64D81A4A71D090C730CD9"/>
        <w:category>
          <w:name w:val="General"/>
          <w:gallery w:val="placeholder"/>
        </w:category>
        <w:types>
          <w:type w:val="bbPlcHdr"/>
        </w:types>
        <w:behaviors>
          <w:behavior w:val="content"/>
        </w:behaviors>
        <w:guid w:val="{535C2176-53A1-4FE4-A76C-6CDDD283B703}"/>
      </w:docPartPr>
      <w:docPartBody>
        <w:p w:rsidR="00AC4586" w:rsidRDefault="0047149F">
          <w:pPr>
            <w:pStyle w:val="A8B5B08983C64D81A4A71D090C730CD9"/>
          </w:pPr>
          <w:r w:rsidRPr="00F7629D">
            <w:t>Issue</w:t>
          </w:r>
          <w:r w:rsidRPr="00F7629D">
            <w:br/>
            <w:t>#10</w:t>
          </w:r>
        </w:p>
      </w:docPartBody>
    </w:docPart>
    <w:docPart>
      <w:docPartPr>
        <w:name w:val="C2B856ADCF9443EEA8B1057E376B2357"/>
        <w:category>
          <w:name w:val="General"/>
          <w:gallery w:val="placeholder"/>
        </w:category>
        <w:types>
          <w:type w:val="bbPlcHdr"/>
        </w:types>
        <w:behaviors>
          <w:behavior w:val="content"/>
        </w:behaviors>
        <w:guid w:val="{EA1C2AC0-5080-49AE-964F-0256D0E52A49}"/>
      </w:docPartPr>
      <w:docPartBody>
        <w:p w:rsidR="00AC4586" w:rsidRDefault="0047149F">
          <w:pPr>
            <w:pStyle w:val="C2B856ADCF9443EEA8B1057E376B2357"/>
          </w:pPr>
          <w:r w:rsidRPr="00F7629D">
            <w:t xml:space="preserve">Tuesday, Sep 20, </w:t>
          </w:r>
          <w:r>
            <w:t>Y</w:t>
          </w:r>
          <w:r w:rsidRPr="00F7629D">
            <w:t>YYY</w:t>
          </w:r>
        </w:p>
      </w:docPartBody>
    </w:docPart>
    <w:docPart>
      <w:docPartPr>
        <w:name w:val="CC873AB6EE82441DBBB3FE4CC6CE9886"/>
        <w:category>
          <w:name w:val="General"/>
          <w:gallery w:val="placeholder"/>
        </w:category>
        <w:types>
          <w:type w:val="bbPlcHdr"/>
        </w:types>
        <w:behaviors>
          <w:behavior w:val="content"/>
        </w:behaviors>
        <w:guid w:val="{4CD8A079-249D-4C07-8F3B-C45AE519DBF0}"/>
      </w:docPartPr>
      <w:docPartBody>
        <w:p w:rsidR="00AC4586" w:rsidRDefault="0047149F">
          <w:pPr>
            <w:pStyle w:val="CC873AB6EE82441DBBB3FE4CC6CE9886"/>
          </w:pPr>
          <w:r w:rsidRPr="00F7629D">
            <w:t>NEWS TODAY</w:t>
          </w:r>
        </w:p>
      </w:docPartBody>
    </w:docPart>
    <w:docPart>
      <w:docPartPr>
        <w:name w:val="7F9A034F78E243C6A23185382BEFCD2B"/>
        <w:category>
          <w:name w:val="General"/>
          <w:gallery w:val="placeholder"/>
        </w:category>
        <w:types>
          <w:type w:val="bbPlcHdr"/>
        </w:types>
        <w:behaviors>
          <w:behavior w:val="content"/>
        </w:behaviors>
        <w:guid w:val="{A9422493-A39C-4F21-ADD3-A29EDA17DE15}"/>
      </w:docPartPr>
      <w:docPartBody>
        <w:p w:rsidR="00AC4586" w:rsidRDefault="0047149F">
          <w:pPr>
            <w:pStyle w:val="7F9A034F78E243C6A23185382BEFCD2B"/>
          </w:pPr>
          <w:r w:rsidRPr="00800A0F">
            <w:t>Issue #10</w:t>
          </w:r>
        </w:p>
      </w:docPartBody>
    </w:docPart>
    <w:docPart>
      <w:docPartPr>
        <w:name w:val="748FE71EF9F140C4A7F7A510A09AD562"/>
        <w:category>
          <w:name w:val="General"/>
          <w:gallery w:val="placeholder"/>
        </w:category>
        <w:types>
          <w:type w:val="bbPlcHdr"/>
        </w:types>
        <w:behaviors>
          <w:behavior w:val="content"/>
        </w:behaviors>
        <w:guid w:val="{0A5BCD48-27DA-45DC-A8EE-CCD57E71D114}"/>
      </w:docPartPr>
      <w:docPartBody>
        <w:p w:rsidR="006F196E" w:rsidRDefault="007B5B85" w:rsidP="007B5B85">
          <w:pPr>
            <w:pStyle w:val="748FE71EF9F140C4A7F7A510A09AD562"/>
          </w:pPr>
          <w:r w:rsidRPr="00F7629D">
            <w:t xml:space="preserve">Tuesday, </w:t>
          </w:r>
          <w:r w:rsidRPr="00F7629D">
            <w:br/>
            <w:t xml:space="preserve">Sep 20, </w:t>
          </w:r>
          <w:r w:rsidRPr="00F7629D">
            <w:br/>
            <w:t>YYYY</w:t>
          </w:r>
        </w:p>
      </w:docPartBody>
    </w:docPart>
    <w:docPart>
      <w:docPartPr>
        <w:name w:val="4C221D3C2EC944599A75BD84C2E3D298"/>
        <w:category>
          <w:name w:val="General"/>
          <w:gallery w:val="placeholder"/>
        </w:category>
        <w:types>
          <w:type w:val="bbPlcHdr"/>
        </w:types>
        <w:behaviors>
          <w:behavior w:val="content"/>
        </w:behaviors>
        <w:guid w:val="{8377B367-0AD6-40DE-9EFE-608182489BA3}"/>
      </w:docPartPr>
      <w:docPartBody>
        <w:p w:rsidR="006F196E" w:rsidRDefault="006F196E" w:rsidP="006F196E">
          <w:pPr>
            <w:pStyle w:val="4C221D3C2EC944599A75BD84C2E3D298"/>
          </w:pPr>
          <w:r w:rsidRPr="00F7629D">
            <w:t xml:space="preserve">Tuesday, </w:t>
          </w:r>
          <w:r w:rsidRPr="00F7629D">
            <w:br/>
            <w:t xml:space="preserve">Sep 20, </w:t>
          </w:r>
          <w:r w:rsidRPr="00F7629D">
            <w:br/>
            <w:t>YYYY</w:t>
          </w:r>
        </w:p>
      </w:docPartBody>
    </w:docPart>
    <w:docPart>
      <w:docPartPr>
        <w:name w:val="B1489719BA36452F9977B570A6D3A54A"/>
        <w:category>
          <w:name w:val="General"/>
          <w:gallery w:val="placeholder"/>
        </w:category>
        <w:types>
          <w:type w:val="bbPlcHdr"/>
        </w:types>
        <w:behaviors>
          <w:behavior w:val="content"/>
        </w:behaviors>
        <w:guid w:val="{5F889397-425C-4F7A-A9D1-EA9D8B960437}"/>
      </w:docPartPr>
      <w:docPartBody>
        <w:p w:rsidR="007B5177" w:rsidRDefault="007B5177" w:rsidP="007B5177">
          <w:pPr>
            <w:pStyle w:val="B1489719BA36452F9977B570A6D3A54A"/>
          </w:pPr>
          <w:r w:rsidRPr="009D5E5F">
            <w:t>The scoop of the day</w:t>
          </w:r>
        </w:p>
      </w:docPartBody>
    </w:docPart>
    <w:docPart>
      <w:docPartPr>
        <w:name w:val="7E9FBD9C3A154AFFA1B66A7E6B89EE11"/>
        <w:category>
          <w:name w:val="General"/>
          <w:gallery w:val="placeholder"/>
        </w:category>
        <w:types>
          <w:type w:val="bbPlcHdr"/>
        </w:types>
        <w:behaviors>
          <w:behavior w:val="content"/>
        </w:behaviors>
        <w:guid w:val="{6A7FACC5-270A-44A9-B8FB-4F53160C0D80}"/>
      </w:docPartPr>
      <w:docPartBody>
        <w:p w:rsidR="007B5177" w:rsidRDefault="007B5177" w:rsidP="007B5177">
          <w:pPr>
            <w:pStyle w:val="7E9FBD9C3A154AFFA1B66A7E6B89EE11"/>
          </w:pPr>
          <w:r w:rsidRPr="009D5E5F">
            <w:t>The latest updates to get you through the day</w:t>
          </w:r>
        </w:p>
      </w:docPartBody>
    </w:docPart>
    <w:docPart>
      <w:docPartPr>
        <w:name w:val="6E127CCC53EE4DBA99258D88941B1FCE"/>
        <w:category>
          <w:name w:val="General"/>
          <w:gallery w:val="placeholder"/>
        </w:category>
        <w:types>
          <w:type w:val="bbPlcHdr"/>
        </w:types>
        <w:behaviors>
          <w:behavior w:val="content"/>
        </w:behaviors>
        <w:guid w:val="{B196B88D-CF57-4572-9D6F-1D0DCDF3DE21}"/>
      </w:docPartPr>
      <w:docPartBody>
        <w:p w:rsidR="00F4072A" w:rsidRDefault="00F4072A" w:rsidP="00F4072A">
          <w:pPr>
            <w:pStyle w:val="6E127CCC53EE4DBA99258D88941B1FCE"/>
          </w:pPr>
          <w:r w:rsidRPr="009D5E5F">
            <w:t>The scoop of the day</w:t>
          </w:r>
        </w:p>
      </w:docPartBody>
    </w:docPart>
    <w:docPart>
      <w:docPartPr>
        <w:name w:val="71004CD3535B48A2AA336F798110E6F4"/>
        <w:category>
          <w:name w:val="General"/>
          <w:gallery w:val="placeholder"/>
        </w:category>
        <w:types>
          <w:type w:val="bbPlcHdr"/>
        </w:types>
        <w:behaviors>
          <w:behavior w:val="content"/>
        </w:behaviors>
        <w:guid w:val="{4B6CCCE9-A36E-44E9-843E-B952A32940B1}"/>
      </w:docPartPr>
      <w:docPartBody>
        <w:p w:rsidR="00561F46" w:rsidRDefault="00561F46" w:rsidP="00561F46">
          <w:pPr>
            <w:pStyle w:val="71004CD3535B48A2AA336F798110E6F4"/>
          </w:pPr>
          <w:r w:rsidRPr="00F7629D">
            <w:t xml:space="preserve">Tuesday, Sep 20, </w:t>
          </w:r>
          <w:r>
            <w:t>Y</w:t>
          </w:r>
          <w:r w:rsidRPr="00F7629D">
            <w:t>YYY</w:t>
          </w:r>
        </w:p>
      </w:docPartBody>
    </w:docPart>
    <w:docPart>
      <w:docPartPr>
        <w:name w:val="5B151612E382426FADE13A877C8E313A"/>
        <w:category>
          <w:name w:val="General"/>
          <w:gallery w:val="placeholder"/>
        </w:category>
        <w:types>
          <w:type w:val="bbPlcHdr"/>
        </w:types>
        <w:behaviors>
          <w:behavior w:val="content"/>
        </w:behaviors>
        <w:guid w:val="{B31147AF-B486-49E6-839A-20AD11F7F5F3}"/>
      </w:docPartPr>
      <w:docPartBody>
        <w:p w:rsidR="00561F46" w:rsidRDefault="00561F46" w:rsidP="00561F46">
          <w:pPr>
            <w:pStyle w:val="5B151612E382426FADE13A877C8E313A"/>
          </w:pPr>
          <w:r w:rsidRPr="00F7629D">
            <w:t xml:space="preserve">Tuesday, </w:t>
          </w:r>
          <w:r w:rsidRPr="00F7629D">
            <w:br/>
            <w:t xml:space="preserve">Sep 20, </w:t>
          </w:r>
          <w:r w:rsidRPr="00F7629D">
            <w:br/>
            <w:t>YYYY</w:t>
          </w:r>
        </w:p>
      </w:docPartBody>
    </w:docPart>
    <w:docPart>
      <w:docPartPr>
        <w:name w:val="FD83F95BA8B3470692BA103420AFAB2C"/>
        <w:category>
          <w:name w:val="General"/>
          <w:gallery w:val="placeholder"/>
        </w:category>
        <w:types>
          <w:type w:val="bbPlcHdr"/>
        </w:types>
        <w:behaviors>
          <w:behavior w:val="content"/>
        </w:behaviors>
        <w:guid w:val="{0D207D7C-760C-49AC-966D-F441DCE2ED70}"/>
      </w:docPartPr>
      <w:docPartBody>
        <w:p w:rsidR="00561F46" w:rsidRDefault="00561F46" w:rsidP="00561F46">
          <w:pPr>
            <w:pStyle w:val="FD83F95BA8B3470692BA103420AFAB2C"/>
          </w:pPr>
          <w:r w:rsidRPr="00F7629D">
            <w:t xml:space="preserve">Tuesday, </w:t>
          </w:r>
          <w:r w:rsidRPr="00F7629D">
            <w:br/>
            <w:t xml:space="preserve">Sep 20, </w:t>
          </w:r>
          <w:r w:rsidRPr="00F7629D">
            <w:br/>
            <w:t>YYYY</w:t>
          </w:r>
        </w:p>
      </w:docPartBody>
    </w:docPart>
    <w:docPart>
      <w:docPartPr>
        <w:name w:val="DE85A334F2464624A525FCE4C51047E5"/>
        <w:category>
          <w:name w:val="General"/>
          <w:gallery w:val="placeholder"/>
        </w:category>
        <w:types>
          <w:type w:val="bbPlcHdr"/>
        </w:types>
        <w:behaviors>
          <w:behavior w:val="content"/>
        </w:behaviors>
        <w:guid w:val="{4A3A8780-6824-4CEF-BBC6-E17D7B70CF69}"/>
      </w:docPartPr>
      <w:docPartBody>
        <w:p w:rsidR="00561F46" w:rsidRDefault="00561F46" w:rsidP="00561F46">
          <w:pPr>
            <w:pStyle w:val="DE85A334F2464624A525FCE4C51047E5"/>
          </w:pPr>
          <w:r w:rsidRPr="00F7629D">
            <w:t>NEWS TODAY</w:t>
          </w:r>
        </w:p>
      </w:docPartBody>
    </w:docPart>
    <w:docPart>
      <w:docPartPr>
        <w:name w:val="DE95B6DDD51346929C471B198613729F"/>
        <w:category>
          <w:name w:val="General"/>
          <w:gallery w:val="placeholder"/>
        </w:category>
        <w:types>
          <w:type w:val="bbPlcHdr"/>
        </w:types>
        <w:behaviors>
          <w:behavior w:val="content"/>
        </w:behaviors>
        <w:guid w:val="{8447CCED-4A88-4FDF-BC79-16E4A78007AB}"/>
      </w:docPartPr>
      <w:docPartBody>
        <w:p w:rsidR="00561F46" w:rsidRDefault="00561F46" w:rsidP="00561F46">
          <w:pPr>
            <w:pStyle w:val="DE95B6DDD51346929C471B198613729F"/>
          </w:pPr>
          <w:r w:rsidRPr="00800A0F">
            <w:t>Issue #10</w:t>
          </w:r>
        </w:p>
      </w:docPartBody>
    </w:docPart>
    <w:docPart>
      <w:docPartPr>
        <w:name w:val="340709F3C9474653A2F90017065F0065"/>
        <w:category>
          <w:name w:val="General"/>
          <w:gallery w:val="placeholder"/>
        </w:category>
        <w:types>
          <w:type w:val="bbPlcHdr"/>
        </w:types>
        <w:behaviors>
          <w:behavior w:val="content"/>
        </w:behaviors>
        <w:guid w:val="{81758C73-277D-48E1-BE3C-B2D1A69459C9}"/>
      </w:docPartPr>
      <w:docPartBody>
        <w:p w:rsidR="00561F46" w:rsidRDefault="00561F46" w:rsidP="00561F46">
          <w:pPr>
            <w:pStyle w:val="340709F3C9474653A2F90017065F0065"/>
          </w:pPr>
          <w:r w:rsidRPr="009D5E5F">
            <w:t>The scoop of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49F"/>
    <w:rsid w:val="00191EC4"/>
    <w:rsid w:val="002525E0"/>
    <w:rsid w:val="0047149F"/>
    <w:rsid w:val="00555D93"/>
    <w:rsid w:val="00561F46"/>
    <w:rsid w:val="005D194E"/>
    <w:rsid w:val="006F196E"/>
    <w:rsid w:val="006F3303"/>
    <w:rsid w:val="007B5177"/>
    <w:rsid w:val="007B5B85"/>
    <w:rsid w:val="00836E3F"/>
    <w:rsid w:val="00AC4586"/>
    <w:rsid w:val="00F40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5B59BB6E194A18A86B7AD5499BA7EF">
    <w:name w:val="0E5B59BB6E194A18A86B7AD5499BA7EF"/>
  </w:style>
  <w:style w:type="paragraph" w:customStyle="1" w:styleId="3EAAD27970074A96A79FF2A78BB2C491">
    <w:name w:val="3EAAD27970074A96A79FF2A78BB2C491"/>
  </w:style>
  <w:style w:type="paragraph" w:customStyle="1" w:styleId="568CA1EF6BCA4965BF6E0943625CDBC8">
    <w:name w:val="568CA1EF6BCA4965BF6E0943625CDBC8"/>
  </w:style>
  <w:style w:type="paragraph" w:customStyle="1" w:styleId="A8B5B08983C64D81A4A71D090C730CD9">
    <w:name w:val="A8B5B08983C64D81A4A71D090C730CD9"/>
  </w:style>
  <w:style w:type="paragraph" w:customStyle="1" w:styleId="4C221D3C2EC944599A75BD84C2E3D298">
    <w:name w:val="4C221D3C2EC944599A75BD84C2E3D298"/>
    <w:rsid w:val="006F196E"/>
    <w:rPr>
      <w:kern w:val="2"/>
      <w14:ligatures w14:val="standardContextual"/>
    </w:rPr>
  </w:style>
  <w:style w:type="character" w:styleId="PlaceholderText">
    <w:name w:val="Placeholder Text"/>
    <w:basedOn w:val="DefaultParagraphFont"/>
    <w:uiPriority w:val="99"/>
    <w:semiHidden/>
    <w:rsid w:val="0047149F"/>
    <w:rPr>
      <w:color w:val="808080"/>
    </w:rPr>
  </w:style>
  <w:style w:type="paragraph" w:customStyle="1" w:styleId="C2B856ADCF9443EEA8B1057E376B2357">
    <w:name w:val="C2B856ADCF9443EEA8B1057E376B2357"/>
  </w:style>
  <w:style w:type="paragraph" w:customStyle="1" w:styleId="CC873AB6EE82441DBBB3FE4CC6CE9886">
    <w:name w:val="CC873AB6EE82441DBBB3FE4CC6CE9886"/>
  </w:style>
  <w:style w:type="paragraph" w:customStyle="1" w:styleId="7F9A034F78E243C6A23185382BEFCD2B">
    <w:name w:val="7F9A034F78E243C6A23185382BEFCD2B"/>
  </w:style>
  <w:style w:type="paragraph" w:customStyle="1" w:styleId="748FE71EF9F140C4A7F7A510A09AD562">
    <w:name w:val="748FE71EF9F140C4A7F7A510A09AD562"/>
    <w:rsid w:val="007B5B85"/>
  </w:style>
  <w:style w:type="paragraph" w:customStyle="1" w:styleId="B1489719BA36452F9977B570A6D3A54A">
    <w:name w:val="B1489719BA36452F9977B570A6D3A54A"/>
    <w:rsid w:val="007B5177"/>
    <w:pPr>
      <w:spacing w:line="278" w:lineRule="auto"/>
    </w:pPr>
    <w:rPr>
      <w:kern w:val="2"/>
      <w:sz w:val="24"/>
      <w:szCs w:val="24"/>
      <w14:ligatures w14:val="standardContextual"/>
    </w:rPr>
  </w:style>
  <w:style w:type="paragraph" w:customStyle="1" w:styleId="7E9FBD9C3A154AFFA1B66A7E6B89EE11">
    <w:name w:val="7E9FBD9C3A154AFFA1B66A7E6B89EE11"/>
    <w:rsid w:val="007B5177"/>
    <w:pPr>
      <w:spacing w:line="278" w:lineRule="auto"/>
    </w:pPr>
    <w:rPr>
      <w:kern w:val="2"/>
      <w:sz w:val="24"/>
      <w:szCs w:val="24"/>
      <w14:ligatures w14:val="standardContextual"/>
    </w:rPr>
  </w:style>
  <w:style w:type="paragraph" w:customStyle="1" w:styleId="6E127CCC53EE4DBA99258D88941B1FCE">
    <w:name w:val="6E127CCC53EE4DBA99258D88941B1FCE"/>
    <w:rsid w:val="00F4072A"/>
    <w:pPr>
      <w:spacing w:line="278" w:lineRule="auto"/>
    </w:pPr>
    <w:rPr>
      <w:kern w:val="2"/>
      <w:sz w:val="24"/>
      <w:szCs w:val="24"/>
      <w14:ligatures w14:val="standardContextual"/>
    </w:rPr>
  </w:style>
  <w:style w:type="paragraph" w:customStyle="1" w:styleId="A7817F3C5E1449A1AF4A3100D2CEB959">
    <w:name w:val="A7817F3C5E1449A1AF4A3100D2CEB959"/>
    <w:rsid w:val="00F4072A"/>
    <w:pPr>
      <w:spacing w:line="278" w:lineRule="auto"/>
    </w:pPr>
    <w:rPr>
      <w:kern w:val="2"/>
      <w:sz w:val="24"/>
      <w:szCs w:val="24"/>
      <w14:ligatures w14:val="standardContextual"/>
    </w:rPr>
  </w:style>
  <w:style w:type="paragraph" w:customStyle="1" w:styleId="71004CD3535B48A2AA336F798110E6F4">
    <w:name w:val="71004CD3535B48A2AA336F798110E6F4"/>
    <w:rsid w:val="00561F46"/>
    <w:pPr>
      <w:spacing w:line="278" w:lineRule="auto"/>
    </w:pPr>
    <w:rPr>
      <w:kern w:val="2"/>
      <w:sz w:val="24"/>
      <w:szCs w:val="24"/>
      <w14:ligatures w14:val="standardContextual"/>
    </w:rPr>
  </w:style>
  <w:style w:type="paragraph" w:customStyle="1" w:styleId="5B151612E382426FADE13A877C8E313A">
    <w:name w:val="5B151612E382426FADE13A877C8E313A"/>
    <w:rsid w:val="00561F46"/>
    <w:pPr>
      <w:spacing w:line="278" w:lineRule="auto"/>
    </w:pPr>
    <w:rPr>
      <w:kern w:val="2"/>
      <w:sz w:val="24"/>
      <w:szCs w:val="24"/>
      <w14:ligatures w14:val="standardContextual"/>
    </w:rPr>
  </w:style>
  <w:style w:type="paragraph" w:customStyle="1" w:styleId="FD83F95BA8B3470692BA103420AFAB2C">
    <w:name w:val="FD83F95BA8B3470692BA103420AFAB2C"/>
    <w:rsid w:val="00561F46"/>
    <w:pPr>
      <w:spacing w:line="278" w:lineRule="auto"/>
    </w:pPr>
    <w:rPr>
      <w:kern w:val="2"/>
      <w:sz w:val="24"/>
      <w:szCs w:val="24"/>
      <w14:ligatures w14:val="standardContextual"/>
    </w:rPr>
  </w:style>
  <w:style w:type="paragraph" w:customStyle="1" w:styleId="DE85A334F2464624A525FCE4C51047E5">
    <w:name w:val="DE85A334F2464624A525FCE4C51047E5"/>
    <w:rsid w:val="00561F46"/>
    <w:pPr>
      <w:spacing w:line="278" w:lineRule="auto"/>
    </w:pPr>
    <w:rPr>
      <w:kern w:val="2"/>
      <w:sz w:val="24"/>
      <w:szCs w:val="24"/>
      <w14:ligatures w14:val="standardContextual"/>
    </w:rPr>
  </w:style>
  <w:style w:type="paragraph" w:customStyle="1" w:styleId="DE95B6DDD51346929C471B198613729F">
    <w:name w:val="DE95B6DDD51346929C471B198613729F"/>
    <w:rsid w:val="00561F46"/>
    <w:pPr>
      <w:spacing w:line="278" w:lineRule="auto"/>
    </w:pPr>
    <w:rPr>
      <w:kern w:val="2"/>
      <w:sz w:val="24"/>
      <w:szCs w:val="24"/>
      <w14:ligatures w14:val="standardContextual"/>
    </w:rPr>
  </w:style>
  <w:style w:type="paragraph" w:customStyle="1" w:styleId="340709F3C9474653A2F90017065F0065">
    <w:name w:val="340709F3C9474653A2F90017065F0065"/>
    <w:rsid w:val="00561F4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410C3E80-5028-4D48-B1ED-451794B4E392}">
  <ds:schemaRefs>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71af3243-3dd4-4a8d-8c0d-dd76da1f02a5"/>
    <ds:schemaRef ds:uri="16c05727-aa75-4e4a-9b5f-8a80a116589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tf11279482_win32</Template>
  <TotalTime>0</TotalTime>
  <Pages>4</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2025-03-19T01:35:00Z</dcterms:created>
  <dcterms:modified xsi:type="dcterms:W3CDTF">2025-03-19T01:35:00Z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